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A6DA6" w14:textId="77777777" w:rsidR="00F52360" w:rsidRPr="00CD3ECB" w:rsidRDefault="00F52360" w:rsidP="00F52360">
      <w:pPr>
        <w:jc w:val="center"/>
      </w:pPr>
    </w:p>
    <w:p w14:paraId="2F48B873" w14:textId="5052ACE4" w:rsidR="00FA27D8" w:rsidRDefault="004B3FB6" w:rsidP="00D26858">
      <w:pPr>
        <w:rPr>
          <w:rFonts w:eastAsiaTheme="majorEastAsia" w:cs="Times New Roman (Headings CS)"/>
          <w:kern w:val="28"/>
          <w:szCs w:val="56"/>
        </w:rPr>
      </w:pPr>
      <w:r>
        <w:rPr>
          <w:noProof/>
          <w:lang w:val="ga"/>
        </w:rPr>
        <mc:AlternateContent>
          <mc:Choice Requires="wps">
            <w:drawing>
              <wp:anchor distT="0" distB="0" distL="114300" distR="114300" simplePos="0" relativeHeight="251664384" behindDoc="1" locked="0" layoutInCell="1" allowOverlap="1" wp14:anchorId="4912D651" wp14:editId="01471976">
                <wp:simplePos x="0" y="0"/>
                <wp:positionH relativeFrom="margin">
                  <wp:align>center</wp:align>
                </wp:positionH>
                <wp:positionV relativeFrom="margin">
                  <wp:align>center</wp:align>
                </wp:positionV>
                <wp:extent cx="7559675" cy="10691495"/>
                <wp:effectExtent l="0" t="0" r="3175" b="0"/>
                <wp:wrapNone/>
                <wp:docPr id="4" name="Rectangle 15"/>
                <wp:cNvGraphicFramePr/>
                <a:graphic xmlns:a="http://schemas.openxmlformats.org/drawingml/2006/main">
                  <a:graphicData uri="http://schemas.microsoft.com/office/word/2010/wordprocessingShape">
                    <wps:wsp>
                      <wps:cNvSpPr/>
                      <wps:spPr>
                        <a:xfrm>
                          <a:off x="0" y="0"/>
                          <a:ext cx="7559675" cy="10691495"/>
                        </a:xfrm>
                        <a:prstGeom prst="rect">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4E3620" w14:textId="77777777" w:rsidR="00F52360" w:rsidRDefault="00F523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2D651" id="Rectangle 15" o:spid="_x0000_s1026" style="position:absolute;margin-left:0;margin-top:0;width:595.25pt;height:841.85pt;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Juiiiug5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W3/g3d/5N/8AH3/Y4xf+kkdf&#10;oXX56f8ABu7/AMm/+Pv+xxi/9JI6/QuvJxH8Znp0f4SCiiisTUKKKKACiiigAooooAKKKKACiiig&#10;AooooAKKKKACiiigAooooAKKKKACiiigAooooAKKKKACiiigAooooAKKKKACiiigAooooAKKKKAC&#10;iiigAooooAKKKKACiiigAooooAKKKKACiiigAooooAKKKKACiiigAooooAKKKKACiiigAooooAKK&#10;KKACiiigAooooAKKKKACiiigAooooAKKKKACiiigAooooAKKKKACiiigD+YeiiivcPH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9bf+Dd3/k3/AMff9jjF/wCkkdfoXX56&#10;f8G7v/Jv/j7/ALHGL/0kjr9C68nEfxmenR/hIKKKKxNQooooAKKKKACiiigAooooAKKKKACiiigA&#10;ooooAKKKKACiiigAooooAKKKKACiiigAooooAKKKKACiiigAooooAKKKKACiiigAooooAKKKKACi&#10;iigAooooAKKKKACiiigAooooAKKKKACiiigAooooAKKKKACiiigAooooAKKKKACiiigAooooAKKK&#10;KACiiigAooooAKKKKACiiigAooooAKKKKACiiigAooooAKKKKAP5h6KKK9w8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t/4N3f8Ak3/x9/2OMX/pJHX6F1+en/Bu7/yb&#10;/wCPv+xxi/8ASSOv0LrycR/GZ6dH+EgooorE1CiiigAooooAKKKKACiiigAooooAKKKKACiiigAo&#10;oooAKKKKACiiigAooooAKKKKACiiigAooooAKKKKACiiigAooooAKKKKACiiigAooooAKKKKACii&#10;igAooooAKKKKACiiigAooooAKKKKACiiigAooooAKKKKACiiigAooooAKKKKACiiigAooooAKKKK&#10;ACiiigAooooAKKKKACiiigAooooAKKKKACiiigAooooA/mHooor3Dx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GM&#10;YoHHAoooAKKKKACggHgiiigAooooAMZ5owPSiigAooooAKOvWiigAwMYxR0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" stroked="f" strokeweight="1pt">
                <v:fill r:id="rId12" o:title="" recolor="t" rotate="t" type="frame"/>
                <v:textbox>
                  <w:txbxContent>
                    <w:p w14:paraId="2B4E3620" w14:textId="77777777" w:rsidR="00F52360" w:rsidRDefault="00F52360"/>
                  </w:txbxContent>
                </v:textbox>
                <w10:wrap anchorx="margin" anchory="margin"/>
              </v:rect>
            </w:pict>
          </mc:Fallback>
        </mc:AlternateContent>
      </w:r>
    </w:p>
    <w:sdt>
      <w:sdtPr>
        <w:rPr>
          <w:rFonts w:ascii="Calibri" w:eastAsiaTheme="majorEastAsia" w:hAnsi="Calibri" w:cs="Times New Roman (Headings CS)"/>
          <w:b w:val="0"/>
          <w:noProof/>
          <w:kern w:val="28"/>
          <w:sz w:val="16"/>
          <w:szCs w:val="56"/>
          <w:lang w:val="en-GB"/>
          <w14:ligatures w14:val="none"/>
        </w:rPr>
        <w:id w:val="473965524"/>
        <w:docPartObj>
          <w:docPartGallery w:val="Cover Pages"/>
          <w:docPartUnique/>
        </w:docPartObj>
      </w:sdtPr>
      <w:sdtEndPr>
        <w:rPr>
          <w:rStyle w:val="BookTitle"/>
          <w:rFonts w:ascii="Aptos" w:hAnsi="Aptos"/>
          <w:bCs/>
          <w:iCs/>
          <w:noProof w:val="0"/>
          <w:spacing w:val="5"/>
          <w:lang w:val="en-IE"/>
          <w14:ligatures w14:val="standardContextual"/>
        </w:rPr>
      </w:sdtEndPr>
      <w:sdtContent>
        <w:p w14:paraId="1726C287" w14:textId="7F8EE72B" w:rsidR="00F22F0D" w:rsidRPr="00F52360" w:rsidRDefault="00BF1B23" w:rsidP="00F52360">
          <w:pPr>
            <w:pStyle w:val="Heading1"/>
            <w:spacing w:before="0"/>
            <w:rPr>
              <w:rFonts w:eastAsia="DIN Next LT Pro" w:cs="DIN Next LT Pro"/>
              <w:color w:val="FFFFFF" w:themeColor="background1"/>
              <w:sz w:val="52"/>
              <w:szCs w:val="60"/>
            </w:rPr>
          </w:pPr>
          <w:r w:rsidRPr="00F52360">
            <w:rPr>
              <w:color w:val="FFFFFF" w:themeColor="background1"/>
              <w:sz w:val="52"/>
              <w:szCs w:val="52"/>
              <w:lang w:val="ga"/>
            </w:rPr>
            <w:t xml:space="preserve">Léiriú Spéise le haghaidh </w:t>
          </w:r>
          <w:r w:rsidR="00F22F0D" w:rsidRPr="00F52360">
            <w:rPr>
              <w:rFonts w:eastAsia="DIN Next LT Pro" w:cs="DIN Next LT Pro"/>
              <w:color w:val="FFFFFF" w:themeColor="background1"/>
              <w:sz w:val="52"/>
              <w:szCs w:val="60"/>
              <w:lang w:val="ga"/>
            </w:rPr>
            <w:t>Comhaltaí Nua de</w:t>
          </w:r>
          <w:r w:rsidR="00F52360" w:rsidRPr="00F52360">
            <w:rPr>
              <w:rFonts w:eastAsia="DIN Next LT Pro" w:cs="DIN Next LT Pro"/>
              <w:color w:val="FFFFFF" w:themeColor="background1"/>
              <w:sz w:val="52"/>
              <w:szCs w:val="60"/>
              <w:lang w:val="ga"/>
            </w:rPr>
            <w:t xml:space="preserve"> </w:t>
          </w:r>
          <w:r w:rsidR="00F22F0D" w:rsidRPr="00F52360">
            <w:rPr>
              <w:rFonts w:eastAsia="DIN Next LT Pro" w:cs="DIN Next LT Pro"/>
              <w:color w:val="FFFFFF" w:themeColor="background1"/>
              <w:sz w:val="52"/>
              <w:szCs w:val="60"/>
              <w:lang w:val="ga"/>
            </w:rPr>
            <w:t>Choiste Comhairleach IHREC ar Ghnóthaí Míchumais:</w:t>
          </w:r>
          <w:bookmarkStart w:id="0" w:name="_Toc54077727"/>
          <w:bookmarkStart w:id="1" w:name="_Hlk198736204"/>
          <w:r w:rsidR="00F52360" w:rsidRPr="00F52360">
            <w:rPr>
              <w:rFonts w:eastAsia="DIN Next LT Pro" w:cs="DIN Next LT Pro"/>
              <w:color w:val="FFFFFF" w:themeColor="background1"/>
              <w:sz w:val="52"/>
              <w:szCs w:val="60"/>
            </w:rPr>
            <w:t xml:space="preserve"> </w:t>
          </w:r>
          <w:r w:rsidR="00F22F0D" w:rsidRPr="00F52360">
            <w:rPr>
              <w:rFonts w:eastAsia="DIN Next LT Pro" w:cs="DIN Next LT Pro"/>
              <w:color w:val="FFFFFF" w:themeColor="background1"/>
              <w:sz w:val="52"/>
              <w:szCs w:val="60"/>
              <w:lang w:val="ga"/>
            </w:rPr>
            <w:t>Leabhrán Faisnéise</w:t>
          </w:r>
          <w:bookmarkEnd w:id="0"/>
        </w:p>
        <w:bookmarkEnd w:id="1"/>
        <w:p w14:paraId="5A5F870C" w14:textId="77777777" w:rsidR="00F22F0D" w:rsidRPr="00F52360" w:rsidRDefault="00F22F0D" w:rsidP="00F52360">
          <w:pPr>
            <w:rPr>
              <w:rFonts w:asciiTheme="minorHAnsi" w:hAnsiTheme="minorHAnsi"/>
              <w:b/>
              <w:color w:val="FFFFFF" w:themeColor="background1"/>
              <w:sz w:val="10"/>
              <w:szCs w:val="10"/>
            </w:rPr>
          </w:pPr>
        </w:p>
        <w:p w14:paraId="62D4B022" w14:textId="77777777" w:rsidR="00F52360" w:rsidRDefault="005757C2" w:rsidP="00F52360">
          <w:pPr>
            <w:pStyle w:val="IHRECSubtitle"/>
            <w:rPr>
              <w:lang w:val="ga"/>
            </w:rPr>
          </w:pPr>
          <w:r w:rsidRPr="00F52360">
            <w:rPr>
              <w:lang w:val="ga"/>
            </w:rPr>
            <w:t>Spriocdháta:</w:t>
          </w:r>
          <w:r w:rsidR="000D1C6A" w:rsidRPr="00F52360">
            <w:rPr>
              <w:lang w:val="ga"/>
            </w:rPr>
            <w:t xml:space="preserve"> </w:t>
          </w:r>
          <w:r w:rsidRPr="00F52360">
            <w:rPr>
              <w:lang w:val="ga"/>
            </w:rPr>
            <w:t xml:space="preserve">Déardaoin, 19 Meitheamh 2025 1.00 i.n. </w:t>
          </w:r>
        </w:p>
        <w:p w14:paraId="0C13514E" w14:textId="4DB60D48" w:rsidR="00F52360" w:rsidRPr="00F52360" w:rsidRDefault="00F52360" w:rsidP="00F52360">
          <w:pPr>
            <w:pStyle w:val="IHRECSubtitle"/>
          </w:pPr>
          <w:r w:rsidRPr="00F52360">
            <w:rPr>
              <w:lang w:val="ga"/>
            </w:rPr>
            <w:t>Tabharfaidh Osborne Recruitment faoin léiriú spéise seo thar ceann Choimisiún na hÉireann um Chearta an Duine agus Comhionannas</w:t>
          </w:r>
          <w:r>
            <w:rPr>
              <w:lang w:val="ga"/>
            </w:rPr>
            <w:t>.</w:t>
          </w:r>
        </w:p>
        <w:p w14:paraId="36C35559" w14:textId="5AB2E9B8" w:rsidR="00F52360" w:rsidRPr="00F52360" w:rsidRDefault="00F52360" w:rsidP="00F52360">
          <w:pPr>
            <w:pStyle w:val="IHRECSubtitle"/>
            <w:rPr>
              <w:lang w:val="ga"/>
            </w:rPr>
          </w:pPr>
          <w:r w:rsidRPr="00F52360">
            <w:rPr>
              <w:lang w:val="ga"/>
            </w:rPr>
            <w:t>Bealtaine 2025</w:t>
          </w:r>
        </w:p>
        <w:p w14:paraId="7EADFEF6" w14:textId="77777777" w:rsidR="00F52360" w:rsidRPr="00F52360" w:rsidRDefault="00F52360" w:rsidP="00F52360">
          <w:pPr>
            <w:pStyle w:val="IHRECSubtitle"/>
            <w:rPr>
              <w:lang w:val="ga"/>
            </w:rPr>
          </w:pPr>
        </w:p>
        <w:p w14:paraId="40B35B43" w14:textId="741B1614" w:rsidR="009E323A" w:rsidRPr="00F52360" w:rsidRDefault="009E323A" w:rsidP="00F52360">
          <w:pPr>
            <w:pStyle w:val="IHRECSubtitle"/>
            <w:rPr>
              <w:rStyle w:val="IHRECSubtitleChar"/>
              <w:rFonts w:asciiTheme="minorHAnsi" w:eastAsiaTheme="minorHAnsi" w:hAnsiTheme="minorHAnsi"/>
              <w:b/>
              <w:sz w:val="40"/>
              <w:szCs w:val="40"/>
            </w:rPr>
          </w:pPr>
        </w:p>
        <w:p w14:paraId="6DFA3F68" w14:textId="6CDEFDB5" w:rsidR="009E323A" w:rsidRPr="00A91A63" w:rsidRDefault="00F22F0D" w:rsidP="005757C2">
          <w:pPr>
            <w:pStyle w:val="Copyright"/>
            <w:spacing w:after="240"/>
            <w:rPr>
              <w:b/>
              <w:iCs/>
              <w:spacing w:val="5"/>
            </w:rPr>
          </w:pPr>
          <w:r>
            <w:rPr>
              <w:rStyle w:val="BookTitle"/>
              <w:bCs w:val="0"/>
              <w:iCs w:val="0"/>
              <w:lang w:val="ga"/>
            </w:rPr>
            <w:br w:type="page"/>
          </w:r>
        </w:p>
      </w:sdtContent>
    </w:sdt>
    <w:bookmarkStart w:id="2" w:name="_Toc94182057" w:displacedByCustomXml="next"/>
    <w:bookmarkStart w:id="3" w:name="_Toc146093194" w:displacedByCustomXml="next"/>
    <w:sdt>
      <w:sdtPr>
        <w:rPr>
          <w:rFonts w:ascii="Arial" w:eastAsia="Calibri" w:hAnsi="Arial"/>
          <w:b w:val="0"/>
          <w:bCs/>
          <w:color w:val="000000" w:themeColor="text1" w:themeShade="80"/>
          <w:sz w:val="20"/>
          <w:szCs w:val="22"/>
        </w:rPr>
        <w:id w:val="-194694528"/>
        <w:docPartObj>
          <w:docPartGallery w:val="Table of Contents"/>
          <w:docPartUnique/>
        </w:docPartObj>
      </w:sdtPr>
      <w:sdtEndPr>
        <w:rPr>
          <w:rFonts w:ascii="Aptos" w:eastAsia="Times New Roman" w:hAnsi="Aptos"/>
          <w:bCs w:val="0"/>
          <w:noProof/>
          <w:color w:val="auto"/>
          <w:sz w:val="24"/>
          <w:szCs w:val="24"/>
        </w:rPr>
      </w:sdtEndPr>
      <w:sdtContent>
        <w:p w14:paraId="4C86715A" w14:textId="77777777" w:rsidR="00915D82" w:rsidRPr="00A8471F" w:rsidRDefault="00915D82" w:rsidP="00D126D0">
          <w:pPr>
            <w:pStyle w:val="TOCHeading"/>
            <w:spacing w:before="0"/>
            <w:rPr>
              <w:rStyle w:val="Heading2Char"/>
            </w:rPr>
          </w:pPr>
          <w:r w:rsidRPr="003B24C3">
            <w:rPr>
              <w:rStyle w:val="Heading2Char"/>
              <w:b/>
              <w:bCs/>
            </w:rPr>
            <w:t xml:space="preserve">An </w:t>
          </w:r>
          <w:proofErr w:type="spellStart"/>
          <w:r w:rsidRPr="003B24C3">
            <w:rPr>
              <w:rStyle w:val="Heading2Char"/>
              <w:b/>
              <w:bCs/>
            </w:rPr>
            <w:t>Clár</w:t>
          </w:r>
          <w:proofErr w:type="spellEnd"/>
        </w:p>
        <w:p w14:paraId="3EEE84A7" w14:textId="79D3B6AA" w:rsidR="002B3D17" w:rsidRDefault="00915D82">
          <w:pPr>
            <w:pStyle w:val="TOC2"/>
            <w:tabs>
              <w:tab w:val="right" w:leader="dot" w:pos="9628"/>
            </w:tabs>
            <w:rPr>
              <w:rFonts w:asciiTheme="minorHAnsi" w:eastAsiaTheme="minorEastAsia" w:hAnsiTheme="minorHAnsi" w:cstheme="minorBidi"/>
              <w:noProof/>
              <w:szCs w:val="24"/>
              <w:lang w:val="ga-IE" w:eastAsia="ga-IE"/>
            </w:rPr>
          </w:pPr>
          <w:r>
            <w:rPr>
              <w:color w:val="000000"/>
              <w:lang w:val="ga"/>
            </w:rPr>
            <w:fldChar w:fldCharType="begin"/>
          </w:r>
          <w:r>
            <w:instrText xml:space="preserve"> TOC \o "1-3" \h \z \u </w:instrText>
          </w:r>
          <w:r>
            <w:rPr>
              <w:color w:val="000000"/>
            </w:rPr>
            <w:fldChar w:fldCharType="separate"/>
          </w:r>
          <w:hyperlink w:anchor="_Toc198583335" w:history="1">
            <w:r w:rsidR="002B3D17" w:rsidRPr="00C26AD5">
              <w:rPr>
                <w:rStyle w:val="Hyperlink"/>
                <w:bCs/>
                <w:noProof/>
                <w:lang w:val="ga"/>
              </w:rPr>
              <w:t>Réamhrá agus Cúlra</w:t>
            </w:r>
            <w:r w:rsidR="002B3D17">
              <w:rPr>
                <w:noProof/>
                <w:webHidden/>
              </w:rPr>
              <w:tab/>
            </w:r>
            <w:r w:rsidR="002B3D17">
              <w:rPr>
                <w:noProof/>
                <w:webHidden/>
              </w:rPr>
              <w:fldChar w:fldCharType="begin"/>
            </w:r>
            <w:r w:rsidR="002B3D17">
              <w:rPr>
                <w:noProof/>
                <w:webHidden/>
              </w:rPr>
              <w:instrText xml:space="preserve"> PAGEREF _Toc198583335 \h </w:instrText>
            </w:r>
            <w:r w:rsidR="002B3D17">
              <w:rPr>
                <w:noProof/>
                <w:webHidden/>
              </w:rPr>
            </w:r>
            <w:r w:rsidR="002B3D17">
              <w:rPr>
                <w:noProof/>
                <w:webHidden/>
              </w:rPr>
              <w:fldChar w:fldCharType="separate"/>
            </w:r>
            <w:r w:rsidR="000837BF">
              <w:rPr>
                <w:noProof/>
                <w:webHidden/>
              </w:rPr>
              <w:t>3</w:t>
            </w:r>
            <w:r w:rsidR="002B3D17">
              <w:rPr>
                <w:noProof/>
                <w:webHidden/>
              </w:rPr>
              <w:fldChar w:fldCharType="end"/>
            </w:r>
          </w:hyperlink>
        </w:p>
        <w:p w14:paraId="5F63E032" w14:textId="7178FB5D" w:rsidR="002B3D17" w:rsidRDefault="00000000">
          <w:pPr>
            <w:pStyle w:val="TOC2"/>
            <w:tabs>
              <w:tab w:val="right" w:leader="dot" w:pos="9628"/>
            </w:tabs>
            <w:rPr>
              <w:rFonts w:asciiTheme="minorHAnsi" w:eastAsiaTheme="minorEastAsia" w:hAnsiTheme="minorHAnsi" w:cstheme="minorBidi"/>
              <w:noProof/>
              <w:szCs w:val="24"/>
              <w:lang w:val="ga-IE" w:eastAsia="ga-IE"/>
            </w:rPr>
          </w:pPr>
          <w:hyperlink w:anchor="_Toc198583336" w:history="1">
            <w:r w:rsidR="002B3D17" w:rsidRPr="00C26AD5">
              <w:rPr>
                <w:rStyle w:val="Hyperlink"/>
                <w:bCs/>
                <w:noProof/>
                <w:lang w:val="ga"/>
              </w:rPr>
              <w:t>Ár gCuid Luachanna</w:t>
            </w:r>
            <w:r w:rsidR="002B3D17">
              <w:rPr>
                <w:noProof/>
                <w:webHidden/>
              </w:rPr>
              <w:tab/>
            </w:r>
            <w:r w:rsidR="002B3D17">
              <w:rPr>
                <w:noProof/>
                <w:webHidden/>
              </w:rPr>
              <w:fldChar w:fldCharType="begin"/>
            </w:r>
            <w:r w:rsidR="002B3D17">
              <w:rPr>
                <w:noProof/>
                <w:webHidden/>
              </w:rPr>
              <w:instrText xml:space="preserve"> PAGEREF _Toc198583336 \h </w:instrText>
            </w:r>
            <w:r w:rsidR="002B3D17">
              <w:rPr>
                <w:noProof/>
                <w:webHidden/>
              </w:rPr>
            </w:r>
            <w:r w:rsidR="002B3D17">
              <w:rPr>
                <w:noProof/>
                <w:webHidden/>
              </w:rPr>
              <w:fldChar w:fldCharType="separate"/>
            </w:r>
            <w:r w:rsidR="000837BF">
              <w:rPr>
                <w:noProof/>
                <w:webHidden/>
              </w:rPr>
              <w:t>4</w:t>
            </w:r>
            <w:r w:rsidR="002B3D17">
              <w:rPr>
                <w:noProof/>
                <w:webHidden/>
              </w:rPr>
              <w:fldChar w:fldCharType="end"/>
            </w:r>
          </w:hyperlink>
        </w:p>
        <w:p w14:paraId="159CBCBA" w14:textId="1DF60D5F" w:rsidR="002B3D17" w:rsidRDefault="00000000">
          <w:pPr>
            <w:pStyle w:val="TOC2"/>
            <w:tabs>
              <w:tab w:val="right" w:leader="dot" w:pos="9628"/>
            </w:tabs>
            <w:rPr>
              <w:rFonts w:asciiTheme="minorHAnsi" w:eastAsiaTheme="minorEastAsia" w:hAnsiTheme="minorHAnsi" w:cstheme="minorBidi"/>
              <w:noProof/>
              <w:szCs w:val="24"/>
              <w:lang w:val="ga-IE" w:eastAsia="ga-IE"/>
            </w:rPr>
          </w:pPr>
          <w:hyperlink w:anchor="_Toc198583337" w:history="1">
            <w:r w:rsidR="002B3D17" w:rsidRPr="00C26AD5">
              <w:rPr>
                <w:rStyle w:val="Hyperlink"/>
                <w:bCs/>
                <w:noProof/>
                <w:lang w:val="ga"/>
              </w:rPr>
              <w:t>An Coinbhinsiún ar Chearta Daoine atá faoi Mhíchumas</w:t>
            </w:r>
            <w:r w:rsidR="002B3D17">
              <w:rPr>
                <w:noProof/>
                <w:webHidden/>
              </w:rPr>
              <w:tab/>
            </w:r>
            <w:r w:rsidR="002B3D17">
              <w:rPr>
                <w:noProof/>
                <w:webHidden/>
              </w:rPr>
              <w:fldChar w:fldCharType="begin"/>
            </w:r>
            <w:r w:rsidR="002B3D17">
              <w:rPr>
                <w:noProof/>
                <w:webHidden/>
              </w:rPr>
              <w:instrText xml:space="preserve"> PAGEREF _Toc198583337 \h </w:instrText>
            </w:r>
            <w:r w:rsidR="002B3D17">
              <w:rPr>
                <w:noProof/>
                <w:webHidden/>
              </w:rPr>
            </w:r>
            <w:r w:rsidR="002B3D17">
              <w:rPr>
                <w:noProof/>
                <w:webHidden/>
              </w:rPr>
              <w:fldChar w:fldCharType="separate"/>
            </w:r>
            <w:r w:rsidR="000837BF">
              <w:rPr>
                <w:noProof/>
                <w:webHidden/>
              </w:rPr>
              <w:t>5</w:t>
            </w:r>
            <w:r w:rsidR="002B3D17">
              <w:rPr>
                <w:noProof/>
                <w:webHidden/>
              </w:rPr>
              <w:fldChar w:fldCharType="end"/>
            </w:r>
          </w:hyperlink>
        </w:p>
        <w:p w14:paraId="3900E7E3" w14:textId="56FF03E5" w:rsidR="002B3D17" w:rsidRDefault="00000000">
          <w:pPr>
            <w:pStyle w:val="TOC2"/>
            <w:tabs>
              <w:tab w:val="right" w:leader="dot" w:pos="9628"/>
            </w:tabs>
            <w:rPr>
              <w:rFonts w:asciiTheme="minorHAnsi" w:eastAsiaTheme="minorEastAsia" w:hAnsiTheme="minorHAnsi" w:cstheme="minorBidi"/>
              <w:noProof/>
              <w:szCs w:val="24"/>
              <w:lang w:val="ga-IE" w:eastAsia="ga-IE"/>
            </w:rPr>
          </w:pPr>
          <w:hyperlink w:anchor="_Toc198583338" w:history="1">
            <w:r w:rsidR="002B3D17" w:rsidRPr="00C26AD5">
              <w:rPr>
                <w:rStyle w:val="Hyperlink"/>
                <w:bCs/>
                <w:noProof/>
                <w:lang w:val="ga"/>
              </w:rPr>
              <w:t>Riachtanais maidir le Ballraíocht</w:t>
            </w:r>
            <w:r w:rsidR="002B3D17">
              <w:rPr>
                <w:noProof/>
                <w:webHidden/>
              </w:rPr>
              <w:tab/>
            </w:r>
            <w:r w:rsidR="002B3D17">
              <w:rPr>
                <w:noProof/>
                <w:webHidden/>
              </w:rPr>
              <w:fldChar w:fldCharType="begin"/>
            </w:r>
            <w:r w:rsidR="002B3D17">
              <w:rPr>
                <w:noProof/>
                <w:webHidden/>
              </w:rPr>
              <w:instrText xml:space="preserve"> PAGEREF _Toc198583338 \h </w:instrText>
            </w:r>
            <w:r w:rsidR="002B3D17">
              <w:rPr>
                <w:noProof/>
                <w:webHidden/>
              </w:rPr>
            </w:r>
            <w:r w:rsidR="002B3D17">
              <w:rPr>
                <w:noProof/>
                <w:webHidden/>
              </w:rPr>
              <w:fldChar w:fldCharType="separate"/>
            </w:r>
            <w:r w:rsidR="000837BF">
              <w:rPr>
                <w:noProof/>
                <w:webHidden/>
              </w:rPr>
              <w:t>6</w:t>
            </w:r>
            <w:r w:rsidR="002B3D17">
              <w:rPr>
                <w:noProof/>
                <w:webHidden/>
              </w:rPr>
              <w:fldChar w:fldCharType="end"/>
            </w:r>
          </w:hyperlink>
        </w:p>
        <w:p w14:paraId="72CCD1C5" w14:textId="4FDCF238" w:rsidR="002B3D17" w:rsidRDefault="00000000">
          <w:pPr>
            <w:pStyle w:val="TOC2"/>
            <w:tabs>
              <w:tab w:val="right" w:leader="dot" w:pos="9628"/>
            </w:tabs>
            <w:rPr>
              <w:rFonts w:asciiTheme="minorHAnsi" w:eastAsiaTheme="minorEastAsia" w:hAnsiTheme="minorHAnsi" w:cstheme="minorBidi"/>
              <w:noProof/>
              <w:szCs w:val="24"/>
              <w:lang w:val="ga-IE" w:eastAsia="ga-IE"/>
            </w:rPr>
          </w:pPr>
          <w:hyperlink w:anchor="_Toc198583339" w:history="1">
            <w:r w:rsidR="002B3D17" w:rsidRPr="00C26AD5">
              <w:rPr>
                <w:rStyle w:val="Hyperlink"/>
                <w:bCs/>
                <w:noProof/>
                <w:lang w:val="ga"/>
              </w:rPr>
              <w:t>Modhanna oibre</w:t>
            </w:r>
            <w:r w:rsidR="002B3D17">
              <w:rPr>
                <w:noProof/>
                <w:webHidden/>
              </w:rPr>
              <w:tab/>
            </w:r>
            <w:r w:rsidR="002B3D17">
              <w:rPr>
                <w:noProof/>
                <w:webHidden/>
              </w:rPr>
              <w:fldChar w:fldCharType="begin"/>
            </w:r>
            <w:r w:rsidR="002B3D17">
              <w:rPr>
                <w:noProof/>
                <w:webHidden/>
              </w:rPr>
              <w:instrText xml:space="preserve"> PAGEREF _Toc198583339 \h </w:instrText>
            </w:r>
            <w:r w:rsidR="002B3D17">
              <w:rPr>
                <w:noProof/>
                <w:webHidden/>
              </w:rPr>
            </w:r>
            <w:r w:rsidR="002B3D17">
              <w:rPr>
                <w:noProof/>
                <w:webHidden/>
              </w:rPr>
              <w:fldChar w:fldCharType="separate"/>
            </w:r>
            <w:r w:rsidR="000837BF">
              <w:rPr>
                <w:noProof/>
                <w:webHidden/>
              </w:rPr>
              <w:t>8</w:t>
            </w:r>
            <w:r w:rsidR="002B3D17">
              <w:rPr>
                <w:noProof/>
                <w:webHidden/>
              </w:rPr>
              <w:fldChar w:fldCharType="end"/>
            </w:r>
          </w:hyperlink>
        </w:p>
        <w:p w14:paraId="36985865" w14:textId="7AF53B4D" w:rsidR="002B3D17" w:rsidRDefault="00000000">
          <w:pPr>
            <w:pStyle w:val="TOC2"/>
            <w:tabs>
              <w:tab w:val="right" w:leader="dot" w:pos="9628"/>
            </w:tabs>
            <w:rPr>
              <w:rFonts w:asciiTheme="minorHAnsi" w:eastAsiaTheme="minorEastAsia" w:hAnsiTheme="minorHAnsi" w:cstheme="minorBidi"/>
              <w:noProof/>
              <w:szCs w:val="24"/>
              <w:lang w:val="ga-IE" w:eastAsia="ga-IE"/>
            </w:rPr>
          </w:pPr>
          <w:hyperlink w:anchor="_Toc198583340" w:history="1">
            <w:r w:rsidR="002B3D17" w:rsidRPr="00C26AD5">
              <w:rPr>
                <w:rStyle w:val="Hyperlink"/>
                <w:bCs/>
                <w:noProof/>
                <w:lang w:val="ga"/>
              </w:rPr>
              <w:t>Tiomantas Ama agus Luach Saothair</w:t>
            </w:r>
            <w:r w:rsidR="002B3D17">
              <w:rPr>
                <w:noProof/>
                <w:webHidden/>
              </w:rPr>
              <w:tab/>
            </w:r>
            <w:r w:rsidR="002B3D17">
              <w:rPr>
                <w:noProof/>
                <w:webHidden/>
              </w:rPr>
              <w:fldChar w:fldCharType="begin"/>
            </w:r>
            <w:r w:rsidR="002B3D17">
              <w:rPr>
                <w:noProof/>
                <w:webHidden/>
              </w:rPr>
              <w:instrText xml:space="preserve"> PAGEREF _Toc198583340 \h </w:instrText>
            </w:r>
            <w:r w:rsidR="002B3D17">
              <w:rPr>
                <w:noProof/>
                <w:webHidden/>
              </w:rPr>
            </w:r>
            <w:r w:rsidR="002B3D17">
              <w:rPr>
                <w:noProof/>
                <w:webHidden/>
              </w:rPr>
              <w:fldChar w:fldCharType="separate"/>
            </w:r>
            <w:r w:rsidR="000837BF">
              <w:rPr>
                <w:noProof/>
                <w:webHidden/>
              </w:rPr>
              <w:t>8</w:t>
            </w:r>
            <w:r w:rsidR="002B3D17">
              <w:rPr>
                <w:noProof/>
                <w:webHidden/>
              </w:rPr>
              <w:fldChar w:fldCharType="end"/>
            </w:r>
          </w:hyperlink>
        </w:p>
        <w:p w14:paraId="0D83EED7" w14:textId="346B9B79" w:rsidR="002B3D17" w:rsidRDefault="00000000">
          <w:pPr>
            <w:pStyle w:val="TOC2"/>
            <w:tabs>
              <w:tab w:val="right" w:leader="dot" w:pos="9628"/>
            </w:tabs>
            <w:rPr>
              <w:rFonts w:asciiTheme="minorHAnsi" w:eastAsiaTheme="minorEastAsia" w:hAnsiTheme="minorHAnsi" w:cstheme="minorBidi"/>
              <w:noProof/>
              <w:szCs w:val="24"/>
              <w:lang w:val="ga-IE" w:eastAsia="ga-IE"/>
            </w:rPr>
          </w:pPr>
          <w:hyperlink w:anchor="_Toc198583341" w:history="1">
            <w:r w:rsidR="002B3D17" w:rsidRPr="00C26AD5">
              <w:rPr>
                <w:rStyle w:val="Hyperlink"/>
                <w:bCs/>
                <w:noProof/>
                <w:lang w:val="ga"/>
              </w:rPr>
              <w:t>An chaoi le léiriú spéise a dhéanamh</w:t>
            </w:r>
            <w:r w:rsidR="002B3D17">
              <w:rPr>
                <w:noProof/>
                <w:webHidden/>
              </w:rPr>
              <w:tab/>
            </w:r>
            <w:r w:rsidR="002B3D17">
              <w:rPr>
                <w:noProof/>
                <w:webHidden/>
              </w:rPr>
              <w:fldChar w:fldCharType="begin"/>
            </w:r>
            <w:r w:rsidR="002B3D17">
              <w:rPr>
                <w:noProof/>
                <w:webHidden/>
              </w:rPr>
              <w:instrText xml:space="preserve"> PAGEREF _Toc198583341 \h </w:instrText>
            </w:r>
            <w:r w:rsidR="002B3D17">
              <w:rPr>
                <w:noProof/>
                <w:webHidden/>
              </w:rPr>
            </w:r>
            <w:r w:rsidR="002B3D17">
              <w:rPr>
                <w:noProof/>
                <w:webHidden/>
              </w:rPr>
              <w:fldChar w:fldCharType="separate"/>
            </w:r>
            <w:r w:rsidR="000837BF">
              <w:rPr>
                <w:noProof/>
                <w:webHidden/>
              </w:rPr>
              <w:t>9</w:t>
            </w:r>
            <w:r w:rsidR="002B3D17">
              <w:rPr>
                <w:noProof/>
                <w:webHidden/>
              </w:rPr>
              <w:fldChar w:fldCharType="end"/>
            </w:r>
          </w:hyperlink>
        </w:p>
        <w:p w14:paraId="196E60E9" w14:textId="498C9478" w:rsidR="002B3D17" w:rsidRDefault="00000000">
          <w:pPr>
            <w:pStyle w:val="TOC2"/>
            <w:tabs>
              <w:tab w:val="right" w:leader="dot" w:pos="9628"/>
            </w:tabs>
            <w:rPr>
              <w:rFonts w:asciiTheme="minorHAnsi" w:eastAsiaTheme="minorEastAsia" w:hAnsiTheme="minorHAnsi" w:cstheme="minorBidi"/>
              <w:noProof/>
              <w:szCs w:val="24"/>
              <w:lang w:val="ga-IE" w:eastAsia="ga-IE"/>
            </w:rPr>
          </w:pPr>
          <w:hyperlink w:anchor="_Toc198583342" w:history="1">
            <w:r w:rsidR="002B3D17" w:rsidRPr="00C26AD5">
              <w:rPr>
                <w:rStyle w:val="Hyperlink"/>
                <w:bCs/>
                <w:noProof/>
                <w:lang w:val="ga"/>
              </w:rPr>
              <w:t>Modh Roghnúcháin</w:t>
            </w:r>
            <w:r w:rsidR="002B3D17">
              <w:rPr>
                <w:noProof/>
                <w:webHidden/>
              </w:rPr>
              <w:tab/>
            </w:r>
            <w:r w:rsidR="002B3D17">
              <w:rPr>
                <w:noProof/>
                <w:webHidden/>
              </w:rPr>
              <w:fldChar w:fldCharType="begin"/>
            </w:r>
            <w:r w:rsidR="002B3D17">
              <w:rPr>
                <w:noProof/>
                <w:webHidden/>
              </w:rPr>
              <w:instrText xml:space="preserve"> PAGEREF _Toc198583342 \h </w:instrText>
            </w:r>
            <w:r w:rsidR="002B3D17">
              <w:rPr>
                <w:noProof/>
                <w:webHidden/>
              </w:rPr>
            </w:r>
            <w:r w:rsidR="002B3D17">
              <w:rPr>
                <w:noProof/>
                <w:webHidden/>
              </w:rPr>
              <w:fldChar w:fldCharType="separate"/>
            </w:r>
            <w:r w:rsidR="000837BF">
              <w:rPr>
                <w:noProof/>
                <w:webHidden/>
              </w:rPr>
              <w:t>10</w:t>
            </w:r>
            <w:r w:rsidR="002B3D17">
              <w:rPr>
                <w:noProof/>
                <w:webHidden/>
              </w:rPr>
              <w:fldChar w:fldCharType="end"/>
            </w:r>
          </w:hyperlink>
        </w:p>
        <w:p w14:paraId="3A8883F7" w14:textId="7C3CF862" w:rsidR="002B3D17" w:rsidRDefault="00000000">
          <w:pPr>
            <w:pStyle w:val="TOC2"/>
            <w:tabs>
              <w:tab w:val="right" w:leader="dot" w:pos="9628"/>
            </w:tabs>
            <w:rPr>
              <w:rFonts w:asciiTheme="minorHAnsi" w:eastAsiaTheme="minorEastAsia" w:hAnsiTheme="minorHAnsi" w:cstheme="minorBidi"/>
              <w:noProof/>
              <w:szCs w:val="24"/>
              <w:lang w:val="ga-IE" w:eastAsia="ga-IE"/>
            </w:rPr>
          </w:pPr>
          <w:hyperlink w:anchor="_Toc198583343" w:history="1">
            <w:r w:rsidR="002B3D17" w:rsidRPr="00C26AD5">
              <w:rPr>
                <w:rStyle w:val="Hyperlink"/>
                <w:bCs/>
                <w:noProof/>
                <w:lang w:val="ga"/>
              </w:rPr>
              <w:t>Na Príomhdhátaí</w:t>
            </w:r>
            <w:r w:rsidR="002B3D17">
              <w:rPr>
                <w:noProof/>
                <w:webHidden/>
              </w:rPr>
              <w:tab/>
            </w:r>
            <w:r w:rsidR="002B3D17">
              <w:rPr>
                <w:noProof/>
                <w:webHidden/>
              </w:rPr>
              <w:fldChar w:fldCharType="begin"/>
            </w:r>
            <w:r w:rsidR="002B3D17">
              <w:rPr>
                <w:noProof/>
                <w:webHidden/>
              </w:rPr>
              <w:instrText xml:space="preserve"> PAGEREF _Toc198583343 \h </w:instrText>
            </w:r>
            <w:r w:rsidR="002B3D17">
              <w:rPr>
                <w:noProof/>
                <w:webHidden/>
              </w:rPr>
            </w:r>
            <w:r w:rsidR="002B3D17">
              <w:rPr>
                <w:noProof/>
                <w:webHidden/>
              </w:rPr>
              <w:fldChar w:fldCharType="separate"/>
            </w:r>
            <w:r w:rsidR="000837BF">
              <w:rPr>
                <w:noProof/>
                <w:webHidden/>
              </w:rPr>
              <w:t>11</w:t>
            </w:r>
            <w:r w:rsidR="002B3D17">
              <w:rPr>
                <w:noProof/>
                <w:webHidden/>
              </w:rPr>
              <w:fldChar w:fldCharType="end"/>
            </w:r>
          </w:hyperlink>
        </w:p>
        <w:p w14:paraId="223B72D9" w14:textId="25DAAACA" w:rsidR="002B3D17" w:rsidRDefault="00000000">
          <w:pPr>
            <w:pStyle w:val="TOC2"/>
            <w:tabs>
              <w:tab w:val="right" w:leader="dot" w:pos="9628"/>
            </w:tabs>
            <w:rPr>
              <w:rFonts w:asciiTheme="minorHAnsi" w:eastAsiaTheme="minorEastAsia" w:hAnsiTheme="minorHAnsi" w:cstheme="minorBidi"/>
              <w:noProof/>
              <w:szCs w:val="24"/>
              <w:lang w:val="ga-IE" w:eastAsia="ga-IE"/>
            </w:rPr>
          </w:pPr>
          <w:hyperlink w:anchor="_Toc198583344" w:history="1">
            <w:r w:rsidR="002B3D17" w:rsidRPr="00C26AD5">
              <w:rPr>
                <w:rStyle w:val="Hyperlink"/>
                <w:bCs/>
                <w:noProof/>
                <w:lang w:val="ga"/>
              </w:rPr>
              <w:t>Rúndacht</w:t>
            </w:r>
            <w:r w:rsidR="002B3D17">
              <w:rPr>
                <w:noProof/>
                <w:webHidden/>
              </w:rPr>
              <w:tab/>
            </w:r>
            <w:r w:rsidR="002B3D17">
              <w:rPr>
                <w:noProof/>
                <w:webHidden/>
              </w:rPr>
              <w:fldChar w:fldCharType="begin"/>
            </w:r>
            <w:r w:rsidR="002B3D17">
              <w:rPr>
                <w:noProof/>
                <w:webHidden/>
              </w:rPr>
              <w:instrText xml:space="preserve"> PAGEREF _Toc198583344 \h </w:instrText>
            </w:r>
            <w:r w:rsidR="002B3D17">
              <w:rPr>
                <w:noProof/>
                <w:webHidden/>
              </w:rPr>
            </w:r>
            <w:r w:rsidR="002B3D17">
              <w:rPr>
                <w:noProof/>
                <w:webHidden/>
              </w:rPr>
              <w:fldChar w:fldCharType="separate"/>
            </w:r>
            <w:r w:rsidR="000837BF">
              <w:rPr>
                <w:noProof/>
                <w:webHidden/>
              </w:rPr>
              <w:t>11</w:t>
            </w:r>
            <w:r w:rsidR="002B3D17">
              <w:rPr>
                <w:noProof/>
                <w:webHidden/>
              </w:rPr>
              <w:fldChar w:fldCharType="end"/>
            </w:r>
          </w:hyperlink>
        </w:p>
        <w:p w14:paraId="5DB1B9AF" w14:textId="5E153EAE" w:rsidR="002B3D17" w:rsidRDefault="00000000">
          <w:pPr>
            <w:pStyle w:val="TOC2"/>
            <w:tabs>
              <w:tab w:val="right" w:leader="dot" w:pos="9628"/>
            </w:tabs>
            <w:rPr>
              <w:rFonts w:asciiTheme="minorHAnsi" w:eastAsiaTheme="minorEastAsia" w:hAnsiTheme="minorHAnsi" w:cstheme="minorBidi"/>
              <w:noProof/>
              <w:szCs w:val="24"/>
              <w:lang w:val="ga-IE" w:eastAsia="ga-IE"/>
            </w:rPr>
          </w:pPr>
          <w:hyperlink w:anchor="_Toc198583345" w:history="1">
            <w:r w:rsidR="002B3D17" w:rsidRPr="00C26AD5">
              <w:rPr>
                <w:rStyle w:val="Hyperlink"/>
                <w:bCs/>
                <w:noProof/>
                <w:lang w:val="ga"/>
              </w:rPr>
              <w:t>Comhdheiseanna</w:t>
            </w:r>
            <w:r w:rsidR="002B3D17">
              <w:rPr>
                <w:noProof/>
                <w:webHidden/>
              </w:rPr>
              <w:tab/>
            </w:r>
            <w:r w:rsidR="002B3D17">
              <w:rPr>
                <w:noProof/>
                <w:webHidden/>
              </w:rPr>
              <w:fldChar w:fldCharType="begin"/>
            </w:r>
            <w:r w:rsidR="002B3D17">
              <w:rPr>
                <w:noProof/>
                <w:webHidden/>
              </w:rPr>
              <w:instrText xml:space="preserve"> PAGEREF _Toc198583345 \h </w:instrText>
            </w:r>
            <w:r w:rsidR="002B3D17">
              <w:rPr>
                <w:noProof/>
                <w:webHidden/>
              </w:rPr>
            </w:r>
            <w:r w:rsidR="002B3D17">
              <w:rPr>
                <w:noProof/>
                <w:webHidden/>
              </w:rPr>
              <w:fldChar w:fldCharType="separate"/>
            </w:r>
            <w:r w:rsidR="000837BF">
              <w:rPr>
                <w:noProof/>
                <w:webHidden/>
              </w:rPr>
              <w:t>11</w:t>
            </w:r>
            <w:r w:rsidR="002B3D17">
              <w:rPr>
                <w:noProof/>
                <w:webHidden/>
              </w:rPr>
              <w:fldChar w:fldCharType="end"/>
            </w:r>
          </w:hyperlink>
        </w:p>
        <w:p w14:paraId="062D5A06" w14:textId="11165167" w:rsidR="002B3D17" w:rsidRDefault="00000000">
          <w:pPr>
            <w:pStyle w:val="TOC2"/>
            <w:tabs>
              <w:tab w:val="right" w:leader="dot" w:pos="9628"/>
            </w:tabs>
            <w:rPr>
              <w:rFonts w:asciiTheme="minorHAnsi" w:eastAsiaTheme="minorEastAsia" w:hAnsiTheme="minorHAnsi" w:cstheme="minorBidi"/>
              <w:noProof/>
              <w:szCs w:val="24"/>
              <w:lang w:val="ga-IE" w:eastAsia="ga-IE"/>
            </w:rPr>
          </w:pPr>
          <w:hyperlink w:anchor="_Toc198583346" w:history="1">
            <w:r w:rsidR="002B3D17" w:rsidRPr="00C26AD5">
              <w:rPr>
                <w:rStyle w:val="Hyperlink"/>
                <w:bCs/>
                <w:noProof/>
                <w:lang w:val="ga"/>
              </w:rPr>
              <w:t>Aiseolas</w:t>
            </w:r>
            <w:r w:rsidR="002B3D17">
              <w:rPr>
                <w:noProof/>
                <w:webHidden/>
              </w:rPr>
              <w:tab/>
            </w:r>
            <w:r w:rsidR="002B3D17">
              <w:rPr>
                <w:noProof/>
                <w:webHidden/>
              </w:rPr>
              <w:fldChar w:fldCharType="begin"/>
            </w:r>
            <w:r w:rsidR="002B3D17">
              <w:rPr>
                <w:noProof/>
                <w:webHidden/>
              </w:rPr>
              <w:instrText xml:space="preserve"> PAGEREF _Toc198583346 \h </w:instrText>
            </w:r>
            <w:r w:rsidR="002B3D17">
              <w:rPr>
                <w:noProof/>
                <w:webHidden/>
              </w:rPr>
            </w:r>
            <w:r w:rsidR="002B3D17">
              <w:rPr>
                <w:noProof/>
                <w:webHidden/>
              </w:rPr>
              <w:fldChar w:fldCharType="separate"/>
            </w:r>
            <w:r w:rsidR="000837BF">
              <w:rPr>
                <w:noProof/>
                <w:webHidden/>
              </w:rPr>
              <w:t>12</w:t>
            </w:r>
            <w:r w:rsidR="002B3D17">
              <w:rPr>
                <w:noProof/>
                <w:webHidden/>
              </w:rPr>
              <w:fldChar w:fldCharType="end"/>
            </w:r>
          </w:hyperlink>
        </w:p>
        <w:p w14:paraId="6272DA61" w14:textId="14E35DCB" w:rsidR="00915D82" w:rsidRDefault="00915D82" w:rsidP="00D126D0">
          <w:pPr>
            <w:spacing w:before="0" w:after="0" w:line="240" w:lineRule="auto"/>
            <w:rPr>
              <w:noProof/>
            </w:rPr>
          </w:pPr>
          <w:r>
            <w:rPr>
              <w:b/>
              <w:bCs/>
              <w:noProof/>
            </w:rPr>
            <w:fldChar w:fldCharType="end"/>
          </w:r>
        </w:p>
      </w:sdtContent>
    </w:sdt>
    <w:bookmarkEnd w:id="3"/>
    <w:bookmarkEnd w:id="2"/>
    <w:p w14:paraId="42C13BEB" w14:textId="77777777" w:rsidR="00544919" w:rsidRDefault="00544919" w:rsidP="00544919"/>
    <w:p w14:paraId="4BB05B04" w14:textId="77777777" w:rsidR="00F22F0D" w:rsidRDefault="00F22F0D" w:rsidP="00F22F0D">
      <w:pPr>
        <w:widowControl w:val="0"/>
        <w:autoSpaceDE w:val="0"/>
        <w:autoSpaceDN w:val="0"/>
        <w:spacing w:after="0"/>
        <w:rPr>
          <w:rFonts w:ascii="Arial Narrow" w:eastAsia="DIN Next LT Pro" w:hAnsi="Arial Narrow" w:cs="Arial"/>
          <w:b/>
          <w:color w:val="E2E1DF" w:themeColor="background2"/>
        </w:rPr>
      </w:pPr>
    </w:p>
    <w:p w14:paraId="7986DD6B" w14:textId="6388A41B" w:rsidR="003D68CD" w:rsidRDefault="003D68CD">
      <w:pPr>
        <w:spacing w:before="0" w:after="160" w:line="259" w:lineRule="auto"/>
        <w:rPr>
          <w:rFonts w:ascii="Arial Narrow" w:eastAsia="DIN Next LT Pro" w:hAnsi="Arial Narrow" w:cs="Arial"/>
          <w:b/>
          <w:color w:val="E2E1DF" w:themeColor="background2"/>
        </w:rPr>
      </w:pPr>
      <w:r>
        <w:rPr>
          <w:rFonts w:ascii="Arial Narrow" w:eastAsia="DIN Next LT Pro" w:hAnsi="Arial Narrow" w:cs="Arial"/>
          <w:b/>
          <w:bCs/>
          <w:color w:val="E2E1DF" w:themeColor="background2"/>
          <w:lang w:val="ga"/>
        </w:rPr>
        <w:br w:type="page"/>
      </w:r>
    </w:p>
    <w:p w14:paraId="5BB732E7" w14:textId="77777777" w:rsidR="00F22F0D" w:rsidRPr="0066188A" w:rsidRDefault="00F22F0D" w:rsidP="00F22F0D">
      <w:pPr>
        <w:pStyle w:val="Heading2"/>
      </w:pPr>
      <w:bookmarkStart w:id="4" w:name="_Toc88471540"/>
      <w:bookmarkStart w:id="5" w:name="_Toc88148182"/>
      <w:bookmarkStart w:id="6" w:name="_Toc198583335"/>
      <w:bookmarkStart w:id="7" w:name="_Toc424733767"/>
      <w:bookmarkStart w:id="8" w:name="_Toc485824713"/>
      <w:bookmarkStart w:id="9" w:name="_Toc491181626"/>
      <w:bookmarkStart w:id="10" w:name="_Toc491348950"/>
      <w:bookmarkStart w:id="11" w:name="_Toc519158906"/>
      <w:bookmarkStart w:id="12" w:name="_Toc424653261"/>
      <w:bookmarkStart w:id="13" w:name="_Toc424714209"/>
      <w:bookmarkStart w:id="14" w:name="_Toc424725585"/>
      <w:r>
        <w:rPr>
          <w:bCs/>
          <w:lang w:val="ga"/>
        </w:rPr>
        <w:lastRenderedPageBreak/>
        <w:t>Réamhrá agus Cúlra</w:t>
      </w:r>
      <w:bookmarkEnd w:id="4"/>
      <w:bookmarkEnd w:id="5"/>
      <w:bookmarkEnd w:id="6"/>
    </w:p>
    <w:p w14:paraId="1E28B0AC" w14:textId="77777777" w:rsidR="00F22F0D" w:rsidRPr="00F22F0D" w:rsidRDefault="00F22F0D" w:rsidP="00F22F0D">
      <w:pPr>
        <w:rPr>
          <w:rFonts w:asciiTheme="minorHAnsi" w:hAnsiTheme="minorHAnsi"/>
        </w:rPr>
      </w:pPr>
      <w:r>
        <w:rPr>
          <w:rFonts w:asciiTheme="minorHAnsi" w:hAnsiTheme="minorHAnsi"/>
          <w:lang w:val="ga"/>
        </w:rPr>
        <w:t xml:space="preserve">Is é Coimisiún na hÉireann um Chearta an Duine agus Comhionannas (‘an Coimisiún’, ‘IHREC’) Foras Náisiúnta na hÉireann um Chearta an Duine agus Comhlacht Náisiúnta na hÉireann um an gComhionannas. Bunaíodh é i mí na Samhna 2014 faoin </w:t>
      </w:r>
      <w:r>
        <w:rPr>
          <w:rFonts w:asciiTheme="minorHAnsi" w:hAnsiTheme="minorHAnsi"/>
          <w:i/>
          <w:iCs/>
          <w:lang w:val="ga"/>
        </w:rPr>
        <w:t>Acht fá Choimisiún na hÉireann um Chearta an Duine agus Comhionannas, 2014</w:t>
      </w:r>
      <w:r>
        <w:rPr>
          <w:rFonts w:asciiTheme="minorHAnsi" w:hAnsiTheme="minorHAnsi"/>
          <w:lang w:val="ga"/>
        </w:rPr>
        <w:t xml:space="preserve"> le sainordú reachtúil chun:</w:t>
      </w:r>
    </w:p>
    <w:p w14:paraId="1A0E676A" w14:textId="77777777" w:rsidR="00F22F0D" w:rsidRPr="00F22F0D" w:rsidRDefault="00F22F0D" w:rsidP="008A7444">
      <w:pPr>
        <w:pStyle w:val="ListParagraph"/>
        <w:numPr>
          <w:ilvl w:val="0"/>
          <w:numId w:val="9"/>
        </w:numPr>
        <w:spacing w:before="0"/>
        <w:ind w:left="714" w:hanging="357"/>
        <w:rPr>
          <w:rFonts w:asciiTheme="minorHAnsi" w:hAnsiTheme="minorHAnsi"/>
          <w:szCs w:val="24"/>
        </w:rPr>
      </w:pPr>
      <w:r>
        <w:rPr>
          <w:rFonts w:asciiTheme="minorHAnsi" w:hAnsiTheme="minorHAnsi"/>
          <w:szCs w:val="24"/>
          <w:lang w:val="ga"/>
        </w:rPr>
        <w:t>cearta an duine agus an comhionannas a chosaint agus a chur chun cinn,</w:t>
      </w:r>
    </w:p>
    <w:p w14:paraId="35A21870" w14:textId="77777777" w:rsidR="00F22F0D" w:rsidRPr="00F22F0D" w:rsidRDefault="00F22F0D" w:rsidP="008A7444">
      <w:pPr>
        <w:pStyle w:val="ListParagraph"/>
        <w:numPr>
          <w:ilvl w:val="0"/>
          <w:numId w:val="9"/>
        </w:numPr>
        <w:spacing w:before="0"/>
        <w:ind w:left="714" w:hanging="357"/>
        <w:rPr>
          <w:rFonts w:asciiTheme="minorHAnsi" w:hAnsiTheme="minorHAnsi"/>
          <w:szCs w:val="24"/>
        </w:rPr>
      </w:pPr>
      <w:r>
        <w:rPr>
          <w:rFonts w:asciiTheme="minorHAnsi" w:hAnsiTheme="minorHAnsi"/>
          <w:szCs w:val="24"/>
          <w:lang w:val="ga"/>
        </w:rPr>
        <w:t>forbairt cultúr measa ar chearta an duine, comhionannas agus tuiscint idirchultúrtha a spreagadh sa Stát,</w:t>
      </w:r>
    </w:p>
    <w:p w14:paraId="26904CBE" w14:textId="77777777" w:rsidR="00F22F0D" w:rsidRPr="00F22F0D" w:rsidRDefault="00F22F0D" w:rsidP="008A7444">
      <w:pPr>
        <w:pStyle w:val="ListParagraph"/>
        <w:numPr>
          <w:ilvl w:val="0"/>
          <w:numId w:val="9"/>
        </w:numPr>
        <w:spacing w:before="0"/>
        <w:ind w:left="714" w:hanging="357"/>
        <w:rPr>
          <w:rFonts w:asciiTheme="minorHAnsi" w:hAnsiTheme="minorHAnsi"/>
          <w:szCs w:val="24"/>
        </w:rPr>
      </w:pPr>
      <w:r>
        <w:rPr>
          <w:rFonts w:asciiTheme="minorHAnsi" w:hAnsiTheme="minorHAnsi"/>
          <w:szCs w:val="24"/>
          <w:lang w:val="ga"/>
        </w:rPr>
        <w:t>tuiscint agus feasacht ar thábhacht chearta an duine agus an chomhionannais a chur chun cinn sa Stát,</w:t>
      </w:r>
    </w:p>
    <w:p w14:paraId="08DCD684" w14:textId="77777777" w:rsidR="00F22F0D" w:rsidRPr="00F22F0D" w:rsidRDefault="00F22F0D" w:rsidP="008A7444">
      <w:pPr>
        <w:pStyle w:val="ListParagraph"/>
        <w:numPr>
          <w:ilvl w:val="0"/>
          <w:numId w:val="9"/>
        </w:numPr>
        <w:spacing w:before="0"/>
        <w:ind w:left="714" w:hanging="357"/>
        <w:rPr>
          <w:rFonts w:asciiTheme="minorHAnsi" w:hAnsiTheme="minorHAnsi"/>
          <w:szCs w:val="24"/>
        </w:rPr>
      </w:pPr>
      <w:r>
        <w:rPr>
          <w:rFonts w:asciiTheme="minorHAnsi" w:hAnsiTheme="minorHAnsi"/>
          <w:szCs w:val="24"/>
          <w:lang w:val="ga"/>
        </w:rPr>
        <w:t>dea-chleachtas i gcaidrimh idirchultúrtha a spreagadh, caoinfhulaingt don éagsúlacht agus glacadh léi sa Stát a chur chun cinn agus meas ar shaoirse agus dínit gach duine, agus,</w:t>
      </w:r>
    </w:p>
    <w:p w14:paraId="1B1E2FFE" w14:textId="77777777" w:rsidR="00F22F0D" w:rsidRDefault="00F22F0D" w:rsidP="008A7444">
      <w:pPr>
        <w:pStyle w:val="ListParagraph"/>
        <w:numPr>
          <w:ilvl w:val="0"/>
          <w:numId w:val="9"/>
        </w:numPr>
        <w:spacing w:before="0"/>
        <w:ind w:left="714" w:hanging="357"/>
        <w:rPr>
          <w:rFonts w:asciiTheme="minorHAnsi" w:hAnsiTheme="minorHAnsi"/>
          <w:szCs w:val="24"/>
        </w:rPr>
      </w:pPr>
      <w:r>
        <w:rPr>
          <w:rFonts w:asciiTheme="minorHAnsi" w:hAnsiTheme="minorHAnsi"/>
          <w:szCs w:val="24"/>
          <w:lang w:val="ga"/>
        </w:rPr>
        <w:t>oibriú i dtreo deireadh a chur le sáruithe ar chearta an duine, idirdhealú agus iompar coiscthe.</w:t>
      </w:r>
    </w:p>
    <w:p w14:paraId="67BC6E29" w14:textId="77777777" w:rsidR="00544919" w:rsidRPr="004B73BC" w:rsidRDefault="00544919" w:rsidP="00544919">
      <w:pPr>
        <w:spacing w:after="5"/>
        <w:ind w:hanging="10"/>
        <w:rPr>
          <w:rFonts w:eastAsia="Arial" w:cstheme="minorHAnsi"/>
        </w:rPr>
      </w:pPr>
      <w:r>
        <w:rPr>
          <w:rFonts w:eastAsia="Arial" w:cstheme="minorHAnsi"/>
          <w:color w:val="000000"/>
          <w:lang w:val="ga"/>
        </w:rPr>
        <w:t xml:space="preserve">Cinneann 15 chomhalta an Choimisiúin straitéis agus beartas IHREC go neamhspleách; </w:t>
      </w:r>
      <w:r>
        <w:rPr>
          <w:rFonts w:eastAsia="Arial" w:cstheme="minorHAnsi"/>
          <w:lang w:val="ga"/>
        </w:rPr>
        <w:t xml:space="preserve">cheap an Ceann Stáit, an tUachtarán Micheál D. Ó hUigínn na comhaltaí. Léirítear sainghné shochaí na hÉireann go ginearálta i mballraíocht éagsúil an Choimisiúin.  </w:t>
      </w:r>
    </w:p>
    <w:p w14:paraId="42DAFFC0" w14:textId="77777777" w:rsidR="00544919" w:rsidRPr="004B73BC" w:rsidRDefault="00544919" w:rsidP="00544919">
      <w:pPr>
        <w:spacing w:after="5"/>
        <w:ind w:hanging="10"/>
        <w:rPr>
          <w:rFonts w:eastAsia="Arial" w:cstheme="minorHAnsi"/>
        </w:rPr>
      </w:pPr>
      <w:r>
        <w:rPr>
          <w:rFonts w:eastAsia="Arial" w:cstheme="minorHAnsi"/>
          <w:lang w:val="ga"/>
        </w:rPr>
        <w:t xml:space="preserve">Bíonn Stiúrthóir an Choimisiúin freagrach as ceannaireacht agus bainistíocht fhoireann agus obair IHREC de réir straitéis agus bheartais an Choimisiúin. Oibríonn foireann an Choimisiúin i sé fhoireann faoi láthair: Beartais agus Taighde, Rannpháirtíocht Straitéiseach, Dlí, Monatóireacht agus Comhlíonadh, Seirbhísí Corparáideacha agus Oifig an Stiúrthóra. Is státseirbhísigh i seirbhís an Stáit iad foireann bhuan an Choimisiúin. </w:t>
      </w:r>
    </w:p>
    <w:p w14:paraId="66922EF5" w14:textId="77777777" w:rsidR="00544919" w:rsidRDefault="00544919" w:rsidP="00544919">
      <w:pPr>
        <w:autoSpaceDE w:val="0"/>
        <w:autoSpaceDN w:val="0"/>
        <w:rPr>
          <w:rFonts w:eastAsia="Arial" w:cstheme="minorHAnsi"/>
        </w:rPr>
      </w:pPr>
      <w:r>
        <w:rPr>
          <w:rFonts w:eastAsia="Arial" w:cstheme="minorHAnsi"/>
          <w:lang w:val="ga"/>
        </w:rPr>
        <w:t xml:space="preserve">Tá réimse leathan i gceist le hobair IHREC, ó oibriú ar leibhéal beartais chun athbhreithniú a dhéanamh ar éifeachtacht an dlí, an bheartais agus an chleachtais a bhaineann le cearta an duine agus leis an gcomhionannas sa Stát agus laistigh de chomhlachtaí poiblí, cearta an duine agus an comhionannas a chosaint agus a chur chun cinn laistigh den chóras cúirteanna, agus oibriú le pobail agus leis an tsochaí shibhialta chun monatóireacht agus </w:t>
      </w:r>
      <w:r>
        <w:rPr>
          <w:rFonts w:eastAsia="Arial" w:cstheme="minorHAnsi"/>
          <w:lang w:val="ga"/>
        </w:rPr>
        <w:lastRenderedPageBreak/>
        <w:t>tuairisciú a dhéanamh ar fhíorthaithí na ndaoine ar chearta an duine agus ar an gcomhionannas. Is cuma má bhítear ag tabhairt aghaidh ar imní aonair, i mbun plé leis an rialtas nó le comhlachtaí poiblí ar cheisteanna beartais agus cleachtais nó ag méadú feasachta i measc an phobail ar chearta an duine agus ar an gcomhionannas, is é an tasc atá romhainn sochaí chothrom agus chuimsitheach a thógáil a chosnaíonn cearta an duine agus an comhionannas in Éirinn agus a chuireann chun cinn iad.</w:t>
      </w:r>
    </w:p>
    <w:p w14:paraId="5A2342C8" w14:textId="77777777" w:rsidR="00081574" w:rsidRPr="00CC6B67" w:rsidRDefault="00081574" w:rsidP="00081574">
      <w:pPr>
        <w:pStyle w:val="Heading2"/>
        <w:spacing w:line="276" w:lineRule="auto"/>
      </w:pPr>
      <w:bookmarkStart w:id="15" w:name="_Toc198583336"/>
      <w:r>
        <w:rPr>
          <w:bCs/>
          <w:lang w:val="ga"/>
        </w:rPr>
        <w:t>Ár gCuid Luachanna</w:t>
      </w:r>
      <w:bookmarkEnd w:id="15"/>
      <w:r>
        <w:rPr>
          <w:bCs/>
          <w:lang w:val="ga"/>
        </w:rPr>
        <w:t xml:space="preserve"> </w:t>
      </w:r>
    </w:p>
    <w:p w14:paraId="15C5E4DA" w14:textId="77777777" w:rsidR="00081574" w:rsidRDefault="00081574" w:rsidP="00081574">
      <w:pPr>
        <w:autoSpaceDE w:val="0"/>
        <w:autoSpaceDN w:val="0"/>
        <w:rPr>
          <w:rFonts w:eastAsia="Arial" w:cstheme="minorHAnsi"/>
        </w:rPr>
      </w:pPr>
      <w:r>
        <w:rPr>
          <w:rFonts w:eastAsia="Arial" w:cstheme="minorHAnsi"/>
          <w:lang w:val="ga"/>
        </w:rPr>
        <w:t xml:space="preserve">Treoraítear an chaoi a n-oibrímid in IHREC le luachanna na hearnála poiblí agus le luachanna na heagraíochta; cuireann na luachanna sin bonn eolais faoinár n-iompar agus faoinár gcinnteoireacht aonair agus choiteann. Is iad ár gcuid luachanna: </w:t>
      </w:r>
    </w:p>
    <w:p w14:paraId="63E92BC7" w14:textId="77777777" w:rsidR="00081574" w:rsidRPr="00CC6B67" w:rsidRDefault="00081574" w:rsidP="00081574">
      <w:pPr>
        <w:spacing w:after="5"/>
        <w:ind w:hanging="10"/>
        <w:rPr>
          <w:rFonts w:eastAsia="Arial" w:cstheme="minorHAnsi"/>
        </w:rPr>
      </w:pPr>
      <w:r>
        <w:rPr>
          <w:rFonts w:eastAsia="Arial" w:cstheme="minorHAnsi"/>
          <w:lang w:val="ga"/>
        </w:rPr>
        <w:t>Neamh-idirdhealú agus Comhionannas – Táimid tiomanta do thacú leis na daoine a mbíonn na constaicí is mó ina mbealach chun ceartas a bhaint amach mar chuid de chosaint chearta an duine agus comhionannais do chách.</w:t>
      </w:r>
    </w:p>
    <w:p w14:paraId="03414E0F" w14:textId="77777777" w:rsidR="00081574" w:rsidRPr="00CC6B67" w:rsidRDefault="00081574" w:rsidP="00081574">
      <w:pPr>
        <w:spacing w:after="5"/>
        <w:ind w:hanging="10"/>
        <w:rPr>
          <w:rFonts w:eastAsia="Arial" w:cstheme="minorHAnsi"/>
        </w:rPr>
      </w:pPr>
      <w:r>
        <w:rPr>
          <w:rFonts w:eastAsia="Arial" w:cstheme="minorHAnsi"/>
          <w:lang w:val="ga"/>
        </w:rPr>
        <w:t>Meas – Tógaimid meas agus iontaoibh trína aithint chomh luachmhar agus atá an méid a chuireann gach duine inár n-eagraíocht agus gach duine lena n-oibrímid lenár gcuid oibre chomh maith lena dtionscnaíocht. Agus meas againn ar an iontaoibh atá asainn, tugaimid faoinár gcuid oibre ar na caighdeáin ghairmiúla is airde.</w:t>
      </w:r>
    </w:p>
    <w:p w14:paraId="7B5C43FA" w14:textId="77777777" w:rsidR="00081574" w:rsidRPr="00CC6B67" w:rsidRDefault="00081574" w:rsidP="00081574">
      <w:pPr>
        <w:spacing w:after="5"/>
        <w:ind w:hanging="10"/>
        <w:rPr>
          <w:rFonts w:eastAsia="Arial" w:cstheme="minorHAnsi"/>
        </w:rPr>
      </w:pPr>
      <w:r>
        <w:rPr>
          <w:rFonts w:eastAsia="Arial" w:cstheme="minorHAnsi"/>
          <w:lang w:val="ga"/>
        </w:rPr>
        <w:t>Neamhspleáchas – Is mór againn ár neamhspleáchas agus gníomhaímid, nuair nach féidir le daoine eile é a dhéanamh i gcónaí, chun cearta an duine, comhionannas agus tuiscint idirchultúrtha a chur chun cinn. Gníomhaímid bunaithe ar fhianaise den chaighdeán is airde agus ar chinnteoireacht fhónta.</w:t>
      </w:r>
    </w:p>
    <w:p w14:paraId="1DA8C64F" w14:textId="659E1013" w:rsidR="00081574" w:rsidRPr="00CC6B67" w:rsidRDefault="00081574" w:rsidP="00081574">
      <w:pPr>
        <w:spacing w:after="5"/>
        <w:ind w:hanging="10"/>
        <w:rPr>
          <w:rFonts w:eastAsia="Arial" w:cstheme="minorHAnsi"/>
        </w:rPr>
      </w:pPr>
      <w:r>
        <w:rPr>
          <w:rFonts w:eastAsia="Arial" w:cstheme="minorHAnsi"/>
          <w:lang w:val="ga"/>
        </w:rPr>
        <w:t>Cuntasacht – Táimid go hiomlán tiomanta do luachanna na hoscailteachta, na trédhearcachta agus na cuntasachta don phobal agus don Oireachtas.</w:t>
      </w:r>
    </w:p>
    <w:p w14:paraId="6ECC923F" w14:textId="77777777" w:rsidR="00081574" w:rsidRPr="00CC6B67" w:rsidRDefault="00081574" w:rsidP="00081574">
      <w:pPr>
        <w:spacing w:after="5"/>
        <w:ind w:hanging="10"/>
        <w:rPr>
          <w:rFonts w:eastAsia="Arial" w:cstheme="minorHAnsi"/>
        </w:rPr>
      </w:pPr>
      <w:r>
        <w:rPr>
          <w:rFonts w:eastAsia="Arial" w:cstheme="minorHAnsi"/>
          <w:lang w:val="ga"/>
        </w:rPr>
        <w:t>Rannpháirteachas – Aithnímid neamhspleáchas pearsanta agus féinchinntiúchán na ndaoine uile a bhfuil cearta acu agus iad siúd ar a bhfuil dualgais. Táimid tiomanta do dhearcthaí daoine eile a chloisteáil agus foghlaim uathu.</w:t>
      </w:r>
    </w:p>
    <w:p w14:paraId="39137B04" w14:textId="77777777" w:rsidR="00081574" w:rsidRPr="00CC6B67" w:rsidRDefault="00081574" w:rsidP="00081574">
      <w:pPr>
        <w:spacing w:after="5"/>
        <w:ind w:hanging="10"/>
        <w:rPr>
          <w:rFonts w:eastAsia="Arial" w:cstheme="minorHAnsi"/>
        </w:rPr>
      </w:pPr>
      <w:r>
        <w:rPr>
          <w:rFonts w:eastAsia="Arial" w:cstheme="minorHAnsi"/>
          <w:lang w:val="ga"/>
        </w:rPr>
        <w:lastRenderedPageBreak/>
        <w:t>Freagrúil – Táimid freagrúil ar dheiseanna chun ár misean a chur chun cinn, agus cinntímid go dtacaíonn ár rialachas, ár n-acmhainní agus ár mbealaí oibre leis an gcur chuige sin.</w:t>
      </w:r>
    </w:p>
    <w:p w14:paraId="3B63134F" w14:textId="77777777" w:rsidR="00081574" w:rsidRDefault="00081574" w:rsidP="00081574">
      <w:pPr>
        <w:spacing w:after="5"/>
        <w:ind w:hanging="10"/>
        <w:rPr>
          <w:rFonts w:eastAsia="Arial" w:cstheme="minorHAnsi"/>
        </w:rPr>
      </w:pPr>
      <w:r>
        <w:rPr>
          <w:rFonts w:eastAsia="Arial" w:cstheme="minorHAnsi"/>
          <w:lang w:val="ga"/>
        </w:rPr>
        <w:t>Comhoibríoch – Comhoibrímid ar fud na heagraíochta agus taobh amuigh di ionas go ngníomhóimid go prap agus go héifeachtach.</w:t>
      </w:r>
    </w:p>
    <w:p w14:paraId="02987334" w14:textId="77777777" w:rsidR="004E2C04" w:rsidRPr="00CC6B67" w:rsidRDefault="004E2C04" w:rsidP="00081574">
      <w:pPr>
        <w:spacing w:after="5"/>
        <w:ind w:hanging="10"/>
        <w:rPr>
          <w:rFonts w:eastAsia="Arial" w:cstheme="minorHAnsi"/>
        </w:rPr>
      </w:pPr>
    </w:p>
    <w:p w14:paraId="1316AB75" w14:textId="1F6CF115" w:rsidR="00544919" w:rsidRDefault="00544919" w:rsidP="00081574">
      <w:pPr>
        <w:pStyle w:val="Heading2"/>
      </w:pPr>
      <w:bookmarkStart w:id="16" w:name="_Toc198583337"/>
      <w:r>
        <w:rPr>
          <w:bCs/>
          <w:lang w:val="ga"/>
        </w:rPr>
        <w:t>An Coinbhinsiún ar Chearta Daoine atá faoi Mhíchumas</w:t>
      </w:r>
      <w:bookmarkEnd w:id="16"/>
    </w:p>
    <w:p w14:paraId="7023D2ED" w14:textId="7CF9B80C" w:rsidR="00F22F0D" w:rsidRPr="00F22F0D" w:rsidRDefault="00F22F0D" w:rsidP="00F22F0D">
      <w:pPr>
        <w:rPr>
          <w:rFonts w:asciiTheme="minorHAnsi" w:hAnsiTheme="minorHAnsi"/>
        </w:rPr>
      </w:pPr>
      <w:r>
        <w:rPr>
          <w:rFonts w:asciiTheme="minorHAnsi" w:hAnsiTheme="minorHAnsi"/>
          <w:lang w:val="ga"/>
        </w:rPr>
        <w:t xml:space="preserve">Shínigh Éire an Coinbhinsiún ar Chearta Daoine atá faoi Mhíchumas (‘CRPD’) an 30 Márta 2007 agus daingníodh é an 20 Márta 2018. Chuir Éire a céad tuarascáil Stáit faoi bhráid Choiste na Náisiún Aontaithe um Chearta Daoine faoi Mhíchumas i mí na Samhna 2021. </w:t>
      </w:r>
    </w:p>
    <w:p w14:paraId="295FBC05" w14:textId="689FBCBB" w:rsidR="00F22F0D" w:rsidRDefault="00081574" w:rsidP="00F22F0D">
      <w:pPr>
        <w:rPr>
          <w:rFonts w:asciiTheme="minorHAnsi" w:hAnsiTheme="minorHAnsi"/>
        </w:rPr>
      </w:pPr>
      <w:r>
        <w:rPr>
          <w:rFonts w:asciiTheme="minorHAnsi" w:hAnsiTheme="minorHAnsi"/>
          <w:lang w:val="ga"/>
        </w:rPr>
        <w:t>Is é an Coimisiún an Sásra Faireacháin Neamhspleách faoi Airteagal 33 de CRPD agus cheap sé Coiste Comhairleach chun cúnamh a thabhairt dó agus comhairle a chur air i dtaobh gnóthaí a bhaineann leis an bhfeidhm sin.</w:t>
      </w:r>
      <w:r>
        <w:rPr>
          <w:rStyle w:val="FootnoteReference"/>
          <w:rFonts w:asciiTheme="minorHAnsi" w:hAnsiTheme="minorHAnsi"/>
          <w:lang w:val="ga"/>
        </w:rPr>
        <w:footnoteReference w:id="2"/>
      </w:r>
      <w:r>
        <w:rPr>
          <w:rFonts w:asciiTheme="minorHAnsi" w:hAnsiTheme="minorHAnsi"/>
          <w:lang w:val="ga"/>
        </w:rPr>
        <w:t xml:space="preserve"> </w:t>
      </w:r>
    </w:p>
    <w:p w14:paraId="58BCD146" w14:textId="77777777" w:rsidR="00F22F0D" w:rsidRPr="00F22F0D" w:rsidRDefault="00F22F0D" w:rsidP="00F22F0D">
      <w:pPr>
        <w:rPr>
          <w:rFonts w:asciiTheme="minorHAnsi" w:hAnsiTheme="minorHAnsi"/>
        </w:rPr>
      </w:pPr>
      <w:r>
        <w:rPr>
          <w:rFonts w:asciiTheme="minorHAnsi" w:hAnsiTheme="minorHAnsi"/>
          <w:lang w:val="ga"/>
        </w:rPr>
        <w:t>Bhunaigh an Coimisiún a Choiste Comhairleach ar Ghnóthaí Míchumais (‘an Coiste Comhairleach’) i mí na Nollag 2018 chun:</w:t>
      </w:r>
    </w:p>
    <w:p w14:paraId="5EB552E1" w14:textId="31C2E736" w:rsidR="00F22F0D" w:rsidRPr="00706333" w:rsidRDefault="00F22F0D" w:rsidP="008A7444">
      <w:pPr>
        <w:numPr>
          <w:ilvl w:val="0"/>
          <w:numId w:val="8"/>
        </w:numPr>
        <w:spacing w:before="0" w:after="160"/>
        <w:rPr>
          <w:rFonts w:asciiTheme="minorHAnsi" w:hAnsiTheme="minorHAnsi"/>
          <w:i/>
          <w:iCs/>
        </w:rPr>
      </w:pPr>
      <w:r>
        <w:rPr>
          <w:rFonts w:asciiTheme="minorHAnsi" w:hAnsiTheme="minorHAnsi"/>
          <w:i/>
          <w:iCs/>
          <w:lang w:val="ga"/>
        </w:rPr>
        <w:t>cúnamh agus comhairle a thabhairt don Choimisiún ar ábhar a bhaineann lena fheidhm athbhreithniú leanúnach a dhéanamh ar leordhóthanacht agus éifeachtacht an dlí agus an chleachtais sa Stát maidir le cosaint daoine atá faoi mhíchumas.</w:t>
      </w:r>
    </w:p>
    <w:p w14:paraId="6D396384" w14:textId="21920D35" w:rsidR="00F22F0D" w:rsidRDefault="00D13229" w:rsidP="008A7444">
      <w:pPr>
        <w:numPr>
          <w:ilvl w:val="0"/>
          <w:numId w:val="8"/>
        </w:numPr>
        <w:spacing w:before="0" w:after="160"/>
        <w:ind w:left="714" w:hanging="357"/>
        <w:rPr>
          <w:rFonts w:asciiTheme="minorHAnsi" w:hAnsiTheme="minorHAnsi"/>
        </w:rPr>
      </w:pPr>
      <w:r>
        <w:rPr>
          <w:rFonts w:asciiTheme="minorHAnsi" w:hAnsiTheme="minorHAnsi"/>
          <w:i/>
          <w:iCs/>
          <w:lang w:val="ga"/>
        </w:rPr>
        <w:t xml:space="preserve">comhairle a chur ar an gCoimisiún maidir le comhlíonadh a róil neamhspleách monatóireachta faoi Airteagal 33 de CRPD, lena n-áirítear cosaint, cur chun cinn agus monatóireacht UNCRPD i dtaobh Ráiteas Straitéise, phlean oibre agus acmhainní infhaighte an Choimisiúin. </w:t>
      </w:r>
      <w:r>
        <w:rPr>
          <w:rFonts w:asciiTheme="minorHAnsi" w:hAnsiTheme="minorHAnsi"/>
          <w:lang w:val="ga"/>
        </w:rPr>
        <w:t xml:space="preserve">  </w:t>
      </w:r>
    </w:p>
    <w:p w14:paraId="3FBD17C4" w14:textId="60510E87" w:rsidR="0068214A" w:rsidRPr="00F22F0D" w:rsidRDefault="0068214A" w:rsidP="0068214A">
      <w:pPr>
        <w:rPr>
          <w:rFonts w:asciiTheme="minorHAnsi" w:hAnsiTheme="minorHAnsi"/>
        </w:rPr>
      </w:pPr>
      <w:r>
        <w:rPr>
          <w:rFonts w:asciiTheme="minorHAnsi" w:hAnsiTheme="minorHAnsi"/>
          <w:lang w:val="ga"/>
        </w:rPr>
        <w:lastRenderedPageBreak/>
        <w:t>Tá an Coimisiún ag iarraidh thart ar naonúr comhaltaí nua a cheapadh ar a Choiste Comhairleach faoi láthair.  D’fhéadfaí painéal cúltaca a chur i bhfeidhm má thagann folúntais chun cinn i rith thréimhse na ballraíochta seo, idir 2025–2028.</w:t>
      </w:r>
    </w:p>
    <w:p w14:paraId="510D907D" w14:textId="77777777" w:rsidR="00F22F0D" w:rsidRDefault="00F22F0D" w:rsidP="00F22F0D">
      <w:pPr>
        <w:rPr>
          <w:rFonts w:asciiTheme="minorHAnsi" w:hAnsiTheme="minorHAnsi"/>
          <w:lang w:val="ga"/>
        </w:rPr>
      </w:pPr>
      <w:r>
        <w:rPr>
          <w:rFonts w:asciiTheme="minorHAnsi" w:hAnsiTheme="minorHAnsi"/>
          <w:lang w:val="ga"/>
        </w:rPr>
        <w:t xml:space="preserve">Ceapfar comhaltaí an Choiste Chomhairligh, ar an gcéad dul síos, ar feadh téarma amháin de suas le trí bliana. Féadfaidh an Coimisiún, dá rogha féin, comhaltaí a athcheapadh ar feadh aon téarma amháin eile suas le trí bliana.  </w:t>
      </w:r>
    </w:p>
    <w:p w14:paraId="106CDAFD" w14:textId="67C8C9DB" w:rsidR="00F22F0D" w:rsidRPr="00F22F0D" w:rsidRDefault="00F22F0D" w:rsidP="00F22F0D">
      <w:pPr>
        <w:pStyle w:val="Heading2"/>
      </w:pPr>
      <w:bookmarkStart w:id="17" w:name="_Toc198583338"/>
      <w:r>
        <w:rPr>
          <w:bCs/>
          <w:lang w:val="ga"/>
        </w:rPr>
        <w:t>Riachtanais maidir le Ballraíocht</w:t>
      </w:r>
      <w:bookmarkEnd w:id="17"/>
    </w:p>
    <w:bookmarkEnd w:id="7"/>
    <w:bookmarkEnd w:id="8"/>
    <w:bookmarkEnd w:id="9"/>
    <w:bookmarkEnd w:id="10"/>
    <w:bookmarkEnd w:id="11"/>
    <w:bookmarkEnd w:id="12"/>
    <w:bookmarkEnd w:id="13"/>
    <w:bookmarkEnd w:id="14"/>
    <w:p w14:paraId="3B19CBA4" w14:textId="77777777" w:rsidR="00F22F0D" w:rsidRPr="00F22F0D" w:rsidRDefault="00F22F0D" w:rsidP="00F22F0D">
      <w:pPr>
        <w:rPr>
          <w:rFonts w:asciiTheme="minorHAnsi" w:hAnsiTheme="minorHAnsi"/>
        </w:rPr>
      </w:pPr>
      <w:r>
        <w:rPr>
          <w:rFonts w:asciiTheme="minorHAnsi" w:hAnsiTheme="minorHAnsi"/>
          <w:lang w:val="ga"/>
        </w:rPr>
        <w:t>Caithfidh tú a bheith i do chónaí in Éirinn le bheith i do chomhalta den Choiste Comhairleach.</w:t>
      </w:r>
    </w:p>
    <w:p w14:paraId="67A6211A" w14:textId="77777777" w:rsidR="00F22F0D" w:rsidRPr="00F22F0D" w:rsidRDefault="00F22F0D" w:rsidP="00F22F0D">
      <w:pPr>
        <w:rPr>
          <w:rFonts w:asciiTheme="minorHAnsi" w:hAnsiTheme="minorHAnsi"/>
        </w:rPr>
      </w:pPr>
      <w:r>
        <w:rPr>
          <w:rFonts w:asciiTheme="minorHAnsi" w:hAnsiTheme="minorHAnsi"/>
          <w:lang w:val="ga"/>
        </w:rPr>
        <w:t>Caithfidh gach comhalta den Choiste Comhairleach a bheith</w:t>
      </w:r>
      <w:bookmarkStart w:id="18" w:name="_Toc424653266"/>
      <w:bookmarkStart w:id="19" w:name="_Toc424714214"/>
      <w:bookmarkStart w:id="20" w:name="_Toc424725589"/>
      <w:bookmarkStart w:id="21" w:name="_Toc424733771"/>
      <w:bookmarkStart w:id="22" w:name="_Toc485824717"/>
      <w:bookmarkStart w:id="23" w:name="_Toc491181630"/>
      <w:bookmarkStart w:id="24" w:name="_Toc491348954"/>
      <w:r>
        <w:rPr>
          <w:rFonts w:asciiTheme="minorHAnsi" w:hAnsiTheme="minorHAnsi"/>
          <w:lang w:val="ga"/>
        </w:rPr>
        <w:t xml:space="preserve"> tiomanta do phrionsabail CRPD a luaitear in Airteagal 3: </w:t>
      </w:r>
    </w:p>
    <w:p w14:paraId="6B50CA12" w14:textId="77777777" w:rsidR="00F22F0D" w:rsidRPr="00F22F0D" w:rsidRDefault="00F22F0D" w:rsidP="008A7444">
      <w:pPr>
        <w:pStyle w:val="ListParagraph"/>
        <w:numPr>
          <w:ilvl w:val="0"/>
          <w:numId w:val="10"/>
        </w:numPr>
        <w:spacing w:before="0"/>
        <w:rPr>
          <w:rFonts w:asciiTheme="minorHAnsi" w:hAnsiTheme="minorHAnsi"/>
          <w:szCs w:val="24"/>
        </w:rPr>
      </w:pPr>
      <w:r>
        <w:rPr>
          <w:rFonts w:asciiTheme="minorHAnsi" w:hAnsiTheme="minorHAnsi"/>
          <w:szCs w:val="24"/>
          <w:lang w:val="ga"/>
        </w:rPr>
        <w:t xml:space="preserve">Meas ar an dínit bhunúsach, neamhspleáchas an duine aonair, lena n-áirítear an tsaoirse chun a roghanna féin a dhéanamh, agus neamhspleáchas daoine; </w:t>
      </w:r>
    </w:p>
    <w:p w14:paraId="1564F666" w14:textId="77777777" w:rsidR="00F22F0D" w:rsidRPr="00F22F0D" w:rsidRDefault="00F22F0D" w:rsidP="008A7444">
      <w:pPr>
        <w:pStyle w:val="ListParagraph"/>
        <w:numPr>
          <w:ilvl w:val="0"/>
          <w:numId w:val="10"/>
        </w:numPr>
        <w:spacing w:before="0"/>
        <w:rPr>
          <w:rFonts w:asciiTheme="minorHAnsi" w:hAnsiTheme="minorHAnsi"/>
          <w:szCs w:val="24"/>
        </w:rPr>
      </w:pPr>
      <w:r>
        <w:rPr>
          <w:rFonts w:asciiTheme="minorHAnsi" w:hAnsiTheme="minorHAnsi"/>
          <w:szCs w:val="24"/>
          <w:lang w:val="ga"/>
        </w:rPr>
        <w:t>Neamh-idirdhealú;</w:t>
      </w:r>
    </w:p>
    <w:p w14:paraId="5D4D6338" w14:textId="77777777" w:rsidR="00F22F0D" w:rsidRPr="00F22F0D" w:rsidRDefault="00F22F0D" w:rsidP="008A7444">
      <w:pPr>
        <w:pStyle w:val="ListParagraph"/>
        <w:numPr>
          <w:ilvl w:val="0"/>
          <w:numId w:val="10"/>
        </w:numPr>
        <w:spacing w:before="0"/>
        <w:rPr>
          <w:rFonts w:asciiTheme="minorHAnsi" w:hAnsiTheme="minorHAnsi"/>
          <w:szCs w:val="24"/>
        </w:rPr>
      </w:pPr>
      <w:r>
        <w:rPr>
          <w:rFonts w:asciiTheme="minorHAnsi" w:hAnsiTheme="minorHAnsi"/>
          <w:szCs w:val="24"/>
          <w:lang w:val="ga"/>
        </w:rPr>
        <w:t>Rannpháirtíocht agus cuimsiú iomlán agus éifeachtach sa tsochaí;</w:t>
      </w:r>
    </w:p>
    <w:p w14:paraId="7CE45613" w14:textId="77777777" w:rsidR="00F22F0D" w:rsidRPr="00F22F0D" w:rsidRDefault="00F22F0D" w:rsidP="008A7444">
      <w:pPr>
        <w:pStyle w:val="ListParagraph"/>
        <w:numPr>
          <w:ilvl w:val="0"/>
          <w:numId w:val="10"/>
        </w:numPr>
        <w:spacing w:before="0"/>
        <w:rPr>
          <w:rFonts w:asciiTheme="minorHAnsi" w:hAnsiTheme="minorHAnsi"/>
          <w:szCs w:val="24"/>
        </w:rPr>
      </w:pPr>
      <w:r>
        <w:rPr>
          <w:rFonts w:asciiTheme="minorHAnsi" w:hAnsiTheme="minorHAnsi"/>
          <w:szCs w:val="24"/>
          <w:lang w:val="ga"/>
        </w:rPr>
        <w:t>Urraim d’éagsúlacht daoine faoi mhíchumas agus le go nglactar leo mar chuid den éagsúlacht dhaonna agus den chine daonna;</w:t>
      </w:r>
    </w:p>
    <w:p w14:paraId="5EC704F8" w14:textId="77777777" w:rsidR="00F22F0D" w:rsidRPr="00F22F0D" w:rsidRDefault="00F22F0D" w:rsidP="008A7444">
      <w:pPr>
        <w:pStyle w:val="ListParagraph"/>
        <w:numPr>
          <w:ilvl w:val="0"/>
          <w:numId w:val="10"/>
        </w:numPr>
        <w:spacing w:before="0"/>
        <w:rPr>
          <w:rFonts w:asciiTheme="minorHAnsi" w:hAnsiTheme="minorHAnsi"/>
          <w:szCs w:val="24"/>
        </w:rPr>
      </w:pPr>
      <w:r>
        <w:rPr>
          <w:rFonts w:asciiTheme="minorHAnsi" w:hAnsiTheme="minorHAnsi"/>
          <w:szCs w:val="24"/>
          <w:lang w:val="ga"/>
        </w:rPr>
        <w:t>Comhionannas deiseanna;</w:t>
      </w:r>
    </w:p>
    <w:p w14:paraId="141697DB" w14:textId="77777777" w:rsidR="00F22F0D" w:rsidRPr="00F22F0D" w:rsidRDefault="00F22F0D" w:rsidP="008A7444">
      <w:pPr>
        <w:pStyle w:val="ListParagraph"/>
        <w:numPr>
          <w:ilvl w:val="0"/>
          <w:numId w:val="10"/>
        </w:numPr>
        <w:spacing w:before="0"/>
        <w:rPr>
          <w:rFonts w:asciiTheme="minorHAnsi" w:hAnsiTheme="minorHAnsi"/>
          <w:szCs w:val="24"/>
        </w:rPr>
      </w:pPr>
      <w:r>
        <w:rPr>
          <w:rFonts w:asciiTheme="minorHAnsi" w:hAnsiTheme="minorHAnsi"/>
          <w:szCs w:val="24"/>
          <w:lang w:val="ga"/>
        </w:rPr>
        <w:t xml:space="preserve">Inrochtaineacht; </w:t>
      </w:r>
    </w:p>
    <w:p w14:paraId="41CC6667" w14:textId="77777777" w:rsidR="00F22F0D" w:rsidRPr="00F22F0D" w:rsidRDefault="00F22F0D" w:rsidP="008A7444">
      <w:pPr>
        <w:pStyle w:val="ListParagraph"/>
        <w:numPr>
          <w:ilvl w:val="0"/>
          <w:numId w:val="10"/>
        </w:numPr>
        <w:spacing w:before="0"/>
        <w:rPr>
          <w:rFonts w:asciiTheme="minorHAnsi" w:hAnsiTheme="minorHAnsi"/>
          <w:szCs w:val="24"/>
        </w:rPr>
      </w:pPr>
      <w:r>
        <w:rPr>
          <w:rFonts w:asciiTheme="minorHAnsi" w:hAnsiTheme="minorHAnsi"/>
          <w:szCs w:val="24"/>
          <w:lang w:val="ga"/>
        </w:rPr>
        <w:t>Comhionannas idir fir agus mná; agus</w:t>
      </w:r>
    </w:p>
    <w:p w14:paraId="59815FF3" w14:textId="77777777" w:rsidR="00F22F0D" w:rsidRPr="00F22F0D" w:rsidRDefault="00F22F0D" w:rsidP="008A7444">
      <w:pPr>
        <w:pStyle w:val="ListParagraph"/>
        <w:numPr>
          <w:ilvl w:val="0"/>
          <w:numId w:val="10"/>
        </w:numPr>
        <w:spacing w:before="0"/>
        <w:ind w:left="714" w:hanging="357"/>
        <w:rPr>
          <w:rFonts w:asciiTheme="minorHAnsi" w:hAnsiTheme="minorHAnsi"/>
          <w:szCs w:val="24"/>
        </w:rPr>
      </w:pPr>
      <w:r>
        <w:rPr>
          <w:rFonts w:asciiTheme="minorHAnsi" w:hAnsiTheme="minorHAnsi"/>
          <w:szCs w:val="24"/>
          <w:lang w:val="ga"/>
        </w:rPr>
        <w:t>Urraim don chumas atá ag páistí faoi mhíchumas de réir mar a fhorbraítear iad agus meas ar cheart páistí chun a bhféiniúlacht a chaomhnú</w:t>
      </w:r>
    </w:p>
    <w:p w14:paraId="534AC1A5" w14:textId="0B0621B0" w:rsidR="00F22F0D" w:rsidRPr="00F22F0D" w:rsidRDefault="00F22F0D" w:rsidP="00F22F0D">
      <w:pPr>
        <w:rPr>
          <w:rFonts w:asciiTheme="minorHAnsi" w:hAnsiTheme="minorHAnsi"/>
          <w:highlight w:val="yellow"/>
        </w:rPr>
      </w:pPr>
      <w:r>
        <w:rPr>
          <w:rFonts w:asciiTheme="minorHAnsi" w:hAnsiTheme="minorHAnsi"/>
          <w:lang w:val="ga"/>
        </w:rPr>
        <w:t xml:space="preserve">Bíonn comhaltaí de chuid an Choimisiúin agus comhaltaí seachtracha a cheapann an Coimisiún ar an gCoiste Comhairleach. Leis na ceapacháin nua seo, méadófar líon na gcomhaltaí seachtracha ar an gCoiste go dtí 13 dhuine. </w:t>
      </w:r>
      <w:bookmarkStart w:id="25" w:name="_Hlk197600456"/>
      <w:r>
        <w:rPr>
          <w:rFonts w:asciiTheme="minorHAnsi" w:hAnsiTheme="minorHAnsi"/>
          <w:lang w:val="ga"/>
        </w:rPr>
        <w:t xml:space="preserve">Daoine faoi mhíchumas a bheidh i gceist le 75%, ar a laghad, de chomhaltaí seachtracha an Choiste, is é sin deichniúr comhaltaí. </w:t>
      </w:r>
      <w:bookmarkEnd w:id="25"/>
      <w:r>
        <w:rPr>
          <w:rFonts w:asciiTheme="minorHAnsi" w:hAnsiTheme="minorHAnsi"/>
          <w:lang w:val="ga"/>
        </w:rPr>
        <w:t>Tá an sainmhíniú ar an míchumas atá ag an gCoimisiún sa chomhthéacs seo ailínithe le hAirteagal 1 de CRPD, ina luaitear:</w:t>
      </w:r>
    </w:p>
    <w:p w14:paraId="75F3C502" w14:textId="77777777" w:rsidR="00F22F0D" w:rsidRPr="00F22F0D" w:rsidRDefault="00F22F0D" w:rsidP="00F22F0D">
      <w:pPr>
        <w:pStyle w:val="ListParagraph"/>
        <w:ind w:right="521"/>
        <w:rPr>
          <w:rFonts w:asciiTheme="minorHAnsi" w:hAnsiTheme="minorHAnsi"/>
          <w:i/>
          <w:szCs w:val="24"/>
        </w:rPr>
      </w:pPr>
      <w:r>
        <w:rPr>
          <w:rFonts w:asciiTheme="minorHAnsi" w:hAnsiTheme="minorHAnsi"/>
          <w:i/>
          <w:iCs/>
          <w:szCs w:val="24"/>
          <w:lang w:val="ga"/>
        </w:rPr>
        <w:lastRenderedPageBreak/>
        <w:t>Áirítear le daoine faoi mhíchumas daoine a bhfuil lagú fadtéarmach fisiciúil, meabhrach, intleachtúil nó céadfach orthu, ar lagú é, nuair a bhíonn orthu dul i ngleic le bacainní éagsúla, a d’fhéadfadh iad a chosc ar rannpháirtíocht iomlán agus éifeachtach a ghlacadh sa tsochaí ar bhonn atá comhionann le daoine eile.</w:t>
      </w:r>
    </w:p>
    <w:p w14:paraId="23D9D76A" w14:textId="77777777" w:rsidR="00F22F0D" w:rsidRPr="00F22F0D" w:rsidRDefault="00F22F0D" w:rsidP="00F22F0D">
      <w:pPr>
        <w:rPr>
          <w:rFonts w:asciiTheme="minorHAnsi" w:hAnsiTheme="minorHAnsi"/>
        </w:rPr>
      </w:pPr>
      <w:r>
        <w:rPr>
          <w:rFonts w:asciiTheme="minorHAnsi" w:hAnsiTheme="minorHAnsi"/>
          <w:lang w:val="ga"/>
        </w:rPr>
        <w:t xml:space="preserve">Tá sé d’aidhm ag an gCoimisiún a chinntiú go léireofar le comhaltaí an Choiste Chomhairligh, a mhéid is féidir, éagsúlacht shochaí na hÉireann, lena n-áirítear éagsúlacht na ndaoine faoi mhíchumas agus go mbeidh comhionannais ionadaíochta ann idir mná agus fir. </w:t>
      </w:r>
    </w:p>
    <w:bookmarkEnd w:id="18"/>
    <w:bookmarkEnd w:id="19"/>
    <w:bookmarkEnd w:id="20"/>
    <w:bookmarkEnd w:id="21"/>
    <w:bookmarkEnd w:id="22"/>
    <w:bookmarkEnd w:id="23"/>
    <w:bookmarkEnd w:id="24"/>
    <w:p w14:paraId="7729B062" w14:textId="77777777" w:rsidR="00F22F0D" w:rsidRPr="00F22F0D" w:rsidRDefault="00F22F0D" w:rsidP="00F22F0D">
      <w:pPr>
        <w:rPr>
          <w:rFonts w:asciiTheme="minorHAnsi" w:hAnsiTheme="minorHAnsi"/>
        </w:rPr>
      </w:pPr>
      <w:r>
        <w:rPr>
          <w:rFonts w:asciiTheme="minorHAnsi" w:hAnsiTheme="minorHAnsi"/>
          <w:lang w:val="ga"/>
        </w:rPr>
        <w:t xml:space="preserve">Agus an Coimisiún ag tabhairt faoi na ceapacháin ar an gCoiste Comhairleach, féachann sé freisin lena chinntiú go bhfuil saineolas i bhforbairt agus cleachtas sna réimsí seo a leanas ag na comhaltaí: </w:t>
      </w:r>
    </w:p>
    <w:p w14:paraId="7DC6FD34" w14:textId="77777777" w:rsidR="0068214A" w:rsidRPr="0068214A" w:rsidRDefault="0068214A" w:rsidP="00CA4EBE">
      <w:pPr>
        <w:numPr>
          <w:ilvl w:val="0"/>
          <w:numId w:val="13"/>
        </w:numPr>
        <w:spacing w:before="0"/>
        <w:ind w:left="567" w:hanging="567"/>
        <w:rPr>
          <w:rFonts w:asciiTheme="minorHAnsi" w:hAnsiTheme="minorHAnsi"/>
        </w:rPr>
      </w:pPr>
      <w:r>
        <w:rPr>
          <w:rFonts w:asciiTheme="minorHAnsi" w:hAnsiTheme="minorHAnsi"/>
          <w:lang w:val="ga"/>
        </w:rPr>
        <w:t>Rannpháirteachas daoine faoi mhíchumas sa tsochaí, ar nós sa saol geilleagrach, sóisialta, cultúrtha nó polaitiúil.</w:t>
      </w:r>
    </w:p>
    <w:p w14:paraId="55ECAE19" w14:textId="77777777" w:rsidR="0068214A" w:rsidRPr="0068214A" w:rsidRDefault="0068214A" w:rsidP="00CA4EBE">
      <w:pPr>
        <w:numPr>
          <w:ilvl w:val="0"/>
          <w:numId w:val="14"/>
        </w:numPr>
        <w:spacing w:before="0"/>
        <w:ind w:left="567" w:hanging="567"/>
        <w:rPr>
          <w:rFonts w:asciiTheme="minorHAnsi" w:hAnsiTheme="minorHAnsi"/>
        </w:rPr>
      </w:pPr>
      <w:r>
        <w:rPr>
          <w:rFonts w:asciiTheme="minorHAnsi" w:hAnsiTheme="minorHAnsi"/>
          <w:lang w:val="ga"/>
        </w:rPr>
        <w:t>Tírdhreach dlí agus beartais na hÉireann, agus a ábharthacht do dhaoine faoi mhíchumas.</w:t>
      </w:r>
    </w:p>
    <w:p w14:paraId="73DFD8CF" w14:textId="77777777" w:rsidR="0068214A" w:rsidRPr="0068214A" w:rsidRDefault="0068214A" w:rsidP="00CA4EBE">
      <w:pPr>
        <w:numPr>
          <w:ilvl w:val="0"/>
          <w:numId w:val="15"/>
        </w:numPr>
        <w:spacing w:before="0"/>
        <w:ind w:left="567" w:hanging="567"/>
        <w:rPr>
          <w:rFonts w:asciiTheme="minorHAnsi" w:hAnsiTheme="minorHAnsi"/>
        </w:rPr>
      </w:pPr>
      <w:r>
        <w:rPr>
          <w:rFonts w:asciiTheme="minorHAnsi" w:hAnsiTheme="minorHAnsi"/>
          <w:lang w:val="ga"/>
        </w:rPr>
        <w:t xml:space="preserve">Cumarsáid agus abhcóideacht chun rannpháirteachas daoine faoi mhíchumas sa tsochaí a chur chun cinn. </w:t>
      </w:r>
    </w:p>
    <w:p w14:paraId="6D8D7455" w14:textId="77777777" w:rsidR="0068214A" w:rsidRPr="0068214A" w:rsidRDefault="0068214A" w:rsidP="00CA4EBE">
      <w:pPr>
        <w:numPr>
          <w:ilvl w:val="0"/>
          <w:numId w:val="16"/>
        </w:numPr>
        <w:spacing w:before="0"/>
        <w:ind w:left="567" w:hanging="567"/>
        <w:rPr>
          <w:rFonts w:asciiTheme="minorHAnsi" w:hAnsiTheme="minorHAnsi"/>
        </w:rPr>
      </w:pPr>
      <w:r>
        <w:rPr>
          <w:rFonts w:asciiTheme="minorHAnsi" w:hAnsiTheme="minorHAnsi"/>
          <w:lang w:val="ga"/>
        </w:rPr>
        <w:t xml:space="preserve">Bailiú agus úsáid sonraí chun tacú le monatóireacht ar Choinbhinsiún na Náisiún Aontaithe ar Chearta Daoine faoi Mhíchumas in Éirinn. </w:t>
      </w:r>
    </w:p>
    <w:p w14:paraId="66B4D9E3" w14:textId="77777777" w:rsidR="0068214A" w:rsidRPr="0068214A" w:rsidRDefault="0068214A" w:rsidP="00CA4EBE">
      <w:pPr>
        <w:numPr>
          <w:ilvl w:val="0"/>
          <w:numId w:val="17"/>
        </w:numPr>
        <w:spacing w:before="0"/>
        <w:ind w:left="567" w:hanging="567"/>
        <w:rPr>
          <w:rFonts w:asciiTheme="minorHAnsi" w:hAnsiTheme="minorHAnsi"/>
        </w:rPr>
      </w:pPr>
      <w:r>
        <w:rPr>
          <w:rFonts w:asciiTheme="minorHAnsi" w:hAnsiTheme="minorHAnsi"/>
          <w:lang w:val="ga"/>
        </w:rPr>
        <w:t>Eolas ar an gCoinbhinsiún ar Chearta Daoine atá faoi Mhíchumas agus ar chóras na Náisiún Aontaithe a bhaineann leis an gCoinbhinsiún.</w:t>
      </w:r>
    </w:p>
    <w:p w14:paraId="4317C0CB" w14:textId="77777777" w:rsidR="0068214A" w:rsidRPr="005654CD" w:rsidRDefault="0068214A" w:rsidP="00CA4EBE">
      <w:pPr>
        <w:numPr>
          <w:ilvl w:val="0"/>
          <w:numId w:val="18"/>
        </w:numPr>
        <w:spacing w:before="0"/>
        <w:ind w:left="567" w:hanging="567"/>
        <w:rPr>
          <w:rFonts w:asciiTheme="minorHAnsi" w:hAnsiTheme="minorHAnsi"/>
        </w:rPr>
      </w:pPr>
      <w:r w:rsidRPr="005654CD">
        <w:rPr>
          <w:rFonts w:asciiTheme="minorHAnsi" w:hAnsiTheme="minorHAnsi"/>
          <w:lang w:val="ga"/>
        </w:rPr>
        <w:t xml:space="preserve">Trasnachas sna forais sna hAchtanna Comhionannais (inscne, stádas sibhialta, stádas teaghlaigh, aois, míchumas, gnéaschlaonadh, cine, reiligiún agus comhaltas den Lucht Siúil), agus eispéireas na bochtaineachta. </w:t>
      </w:r>
    </w:p>
    <w:p w14:paraId="4B85E6B0" w14:textId="16B493AE" w:rsidR="0068214A" w:rsidRPr="005654CD" w:rsidRDefault="0068214A" w:rsidP="00CA4EBE">
      <w:pPr>
        <w:pStyle w:val="ListParagraph"/>
        <w:numPr>
          <w:ilvl w:val="0"/>
          <w:numId w:val="18"/>
        </w:numPr>
        <w:spacing w:before="0"/>
        <w:ind w:left="567" w:hanging="567"/>
        <w:rPr>
          <w:rFonts w:asciiTheme="minorHAnsi" w:hAnsiTheme="minorHAnsi"/>
        </w:rPr>
      </w:pPr>
      <w:r w:rsidRPr="005654CD">
        <w:rPr>
          <w:rFonts w:asciiTheme="minorHAnsi" w:hAnsiTheme="minorHAnsi"/>
          <w:lang w:val="ga"/>
        </w:rPr>
        <w:t>Ionadaíocht ar ghuthanna/dearcthaí faoi ghannionadaíocht i dtírdhreach chearta na ndaoine faoi mhíchumas.</w:t>
      </w:r>
    </w:p>
    <w:p w14:paraId="0C775A7C" w14:textId="77777777" w:rsidR="0068214A" w:rsidRPr="0068214A" w:rsidRDefault="0068214A" w:rsidP="0068214A">
      <w:pPr>
        <w:spacing w:before="0"/>
        <w:rPr>
          <w:rFonts w:asciiTheme="minorHAnsi" w:hAnsiTheme="minorHAnsi"/>
        </w:rPr>
      </w:pPr>
    </w:p>
    <w:p w14:paraId="2639BE5C" w14:textId="77777777" w:rsidR="00F22F0D" w:rsidRPr="00F22F0D" w:rsidRDefault="00F22F0D" w:rsidP="00F22F0D">
      <w:pPr>
        <w:pStyle w:val="Heading2"/>
      </w:pPr>
      <w:bookmarkStart w:id="26" w:name="_Toc198583339"/>
      <w:r>
        <w:rPr>
          <w:bCs/>
          <w:lang w:val="ga"/>
        </w:rPr>
        <w:lastRenderedPageBreak/>
        <w:t>Modhanna oibre</w:t>
      </w:r>
      <w:bookmarkEnd w:id="26"/>
    </w:p>
    <w:p w14:paraId="10489482" w14:textId="6CDE7841" w:rsidR="00F22F0D" w:rsidRPr="00F22F0D" w:rsidRDefault="00F22F0D" w:rsidP="00F22F0D">
      <w:pPr>
        <w:rPr>
          <w:rFonts w:asciiTheme="minorHAnsi" w:hAnsiTheme="minorHAnsi"/>
        </w:rPr>
      </w:pPr>
      <w:r>
        <w:rPr>
          <w:rFonts w:asciiTheme="minorHAnsi" w:hAnsiTheme="minorHAnsi"/>
          <w:lang w:val="ga"/>
        </w:rPr>
        <w:t xml:space="preserve">Soláthróidh an Coimisiún acmhainní agus leasóidh sé nósanna imeachta chun freastal réasúnta a dhéanamh de réir mar a shainaithníonn comhaltaí an Choiste faoi mhíchumas iad chun a rannpháirtíocht a mhéadú a mhéid is féidir. </w:t>
      </w:r>
    </w:p>
    <w:p w14:paraId="4B7604D6" w14:textId="3413B7AD" w:rsidR="00F22F0D" w:rsidRDefault="00F22F0D" w:rsidP="00F22F0D">
      <w:pPr>
        <w:rPr>
          <w:rFonts w:asciiTheme="minorHAnsi" w:hAnsiTheme="minorHAnsi"/>
          <w:lang w:val="ga"/>
        </w:rPr>
      </w:pPr>
      <w:r>
        <w:rPr>
          <w:rFonts w:asciiTheme="minorHAnsi" w:hAnsiTheme="minorHAnsi"/>
          <w:lang w:val="ga"/>
        </w:rPr>
        <w:t>Féadfaidh an Coiste Comhairleach teacht le chéile go fíorúil, agus féadfaidh comhalta ar bith a bheith rannpháirteach go fíorúil i gcruinniú a reáchtáiltear go hiomlán nó go páirteach ag baint úsáid as teicneolaíocht chúnta.  Eiseofar cáipéisí cruinnithe roimh na cruinnithe. Ceanglaítear ar na comhaltaí na cáipéisí sin a athbhreithniú roimh ré, agus freastal ar an gcruinniú iomlán. Déantar freastal réasúnta chun a chinntiú go bhfuil na comhaltaí in ann rochtain a fháil ar na hábhair cruinnithe ar fad agus in ann páirt iomlán a ghlacadh sna cruinnithe.</w:t>
      </w:r>
    </w:p>
    <w:p w14:paraId="2D24E693" w14:textId="77777777" w:rsidR="005654CD" w:rsidRDefault="005654CD" w:rsidP="00F22F0D">
      <w:pPr>
        <w:rPr>
          <w:rFonts w:asciiTheme="minorHAnsi" w:hAnsiTheme="minorHAnsi"/>
        </w:rPr>
      </w:pPr>
    </w:p>
    <w:p w14:paraId="09A455C5" w14:textId="77777777" w:rsidR="00F22F0D" w:rsidRPr="00F22F0D" w:rsidRDefault="00F22F0D" w:rsidP="00F22F0D">
      <w:pPr>
        <w:pStyle w:val="Heading2"/>
      </w:pPr>
      <w:bookmarkStart w:id="27" w:name="_Toc88148186"/>
      <w:bookmarkStart w:id="28" w:name="_Toc198583340"/>
      <w:r>
        <w:rPr>
          <w:bCs/>
          <w:lang w:val="ga"/>
        </w:rPr>
        <w:t>Tiomantas Ama agus Luach Saothair</w:t>
      </w:r>
      <w:bookmarkEnd w:id="27"/>
      <w:bookmarkEnd w:id="28"/>
    </w:p>
    <w:p w14:paraId="007B19BF" w14:textId="77777777" w:rsidR="00F22F0D" w:rsidRPr="00F22F0D" w:rsidRDefault="00F22F0D" w:rsidP="00F22F0D">
      <w:pPr>
        <w:rPr>
          <w:rFonts w:asciiTheme="minorHAnsi" w:hAnsiTheme="minorHAnsi"/>
        </w:rPr>
      </w:pPr>
      <w:r>
        <w:rPr>
          <w:rFonts w:asciiTheme="minorHAnsi" w:hAnsiTheme="minorHAnsi"/>
          <w:lang w:val="ga"/>
        </w:rPr>
        <w:t xml:space="preserve">Tháinig an Coiste Comhairleach ar Ghnóthaí Míchumais le chéile sé huaire in aghaidh na bliana ar an meán ón tráth ar bunaíodh é.  </w:t>
      </w:r>
    </w:p>
    <w:p w14:paraId="0D976A30" w14:textId="77777777" w:rsidR="00F22F0D" w:rsidRPr="00F22F0D" w:rsidRDefault="00F22F0D" w:rsidP="00F22F0D">
      <w:pPr>
        <w:rPr>
          <w:rFonts w:asciiTheme="minorHAnsi" w:hAnsiTheme="minorHAnsi"/>
        </w:rPr>
      </w:pPr>
      <w:r>
        <w:rPr>
          <w:rFonts w:asciiTheme="minorHAnsi" w:hAnsiTheme="minorHAnsi"/>
          <w:lang w:val="ga"/>
        </w:rPr>
        <w:t>Tabharfar luach saothair do chomhaltaí an Choiste as costais réasúnacha, de réir mar a chomhaontóidh an Coimisiún.</w:t>
      </w:r>
    </w:p>
    <w:p w14:paraId="04D176F4" w14:textId="408163BA" w:rsidR="00F22F0D" w:rsidRPr="00F22F0D" w:rsidRDefault="00F22F0D" w:rsidP="00F22F0D">
      <w:pPr>
        <w:rPr>
          <w:rFonts w:asciiTheme="minorHAnsi" w:hAnsiTheme="minorHAnsi"/>
        </w:rPr>
      </w:pPr>
      <w:r>
        <w:rPr>
          <w:rFonts w:asciiTheme="minorHAnsi" w:hAnsiTheme="minorHAnsi"/>
          <w:lang w:val="ga"/>
        </w:rPr>
        <w:t>Féadfaidh comhaltaí an Choiste Chomhairligh nach bhfuil tuarastal poiblí á fháil acu uas-stipinn bhliantúil €1,200</w:t>
      </w:r>
      <w:r>
        <w:rPr>
          <w:rStyle w:val="CommentReference"/>
          <w:lang w:val="ga"/>
        </w:rPr>
        <w:t xml:space="preserve"> </w:t>
      </w:r>
      <w:r>
        <w:rPr>
          <w:rFonts w:asciiTheme="minorHAnsi" w:hAnsiTheme="minorHAnsi"/>
          <w:lang w:val="ga"/>
        </w:rPr>
        <w:t xml:space="preserve">as freastal ar shé chruinniú a fháil ón gCoimisiún mar aitheantas ar luach a rannpháirtíochta. </w:t>
      </w:r>
    </w:p>
    <w:p w14:paraId="72CD2081" w14:textId="77777777" w:rsidR="00F22F0D" w:rsidRDefault="00F22F0D" w:rsidP="00F22F0D">
      <w:pPr>
        <w:rPr>
          <w:rFonts w:asciiTheme="minorHAnsi" w:hAnsiTheme="minorHAnsi"/>
        </w:rPr>
      </w:pPr>
    </w:p>
    <w:p w14:paraId="072F8121" w14:textId="77777777" w:rsidR="005654CD" w:rsidRDefault="005654CD" w:rsidP="00F22F0D">
      <w:pPr>
        <w:rPr>
          <w:rFonts w:asciiTheme="minorHAnsi" w:hAnsiTheme="minorHAnsi"/>
        </w:rPr>
      </w:pPr>
    </w:p>
    <w:p w14:paraId="617F52DD" w14:textId="77777777" w:rsidR="005654CD" w:rsidRDefault="005654CD" w:rsidP="00F22F0D">
      <w:pPr>
        <w:rPr>
          <w:rFonts w:asciiTheme="minorHAnsi" w:hAnsiTheme="minorHAnsi"/>
        </w:rPr>
      </w:pPr>
    </w:p>
    <w:p w14:paraId="4264DD5A" w14:textId="77777777" w:rsidR="00F22F0D" w:rsidRPr="00F22F0D" w:rsidRDefault="00F22F0D" w:rsidP="00F22F0D">
      <w:pPr>
        <w:pStyle w:val="Heading2"/>
      </w:pPr>
      <w:bookmarkStart w:id="29" w:name="_Toc88148187"/>
      <w:bookmarkStart w:id="30" w:name="_Toc88471543"/>
      <w:bookmarkStart w:id="31" w:name="_Toc198583341"/>
      <w:r>
        <w:rPr>
          <w:bCs/>
          <w:lang w:val="ga"/>
        </w:rPr>
        <w:lastRenderedPageBreak/>
        <w:t>A</w:t>
      </w:r>
      <w:bookmarkEnd w:id="29"/>
      <w:r>
        <w:rPr>
          <w:bCs/>
          <w:lang w:val="ga"/>
        </w:rPr>
        <w:t xml:space="preserve">n chaoi le </w:t>
      </w:r>
      <w:bookmarkEnd w:id="30"/>
      <w:r>
        <w:rPr>
          <w:bCs/>
          <w:lang w:val="ga"/>
        </w:rPr>
        <w:t>léiriú spéise a dhéanamh</w:t>
      </w:r>
      <w:bookmarkEnd w:id="31"/>
      <w:r>
        <w:rPr>
          <w:bCs/>
          <w:lang w:val="ga"/>
        </w:rPr>
        <w:t xml:space="preserve"> </w:t>
      </w:r>
    </w:p>
    <w:p w14:paraId="328C97E5" w14:textId="77777777" w:rsidR="00F22F0D" w:rsidRPr="00F22F0D" w:rsidRDefault="00F22F0D" w:rsidP="00F22F0D">
      <w:pPr>
        <w:rPr>
          <w:rFonts w:asciiTheme="minorHAnsi" w:hAnsiTheme="minorHAnsi"/>
        </w:rPr>
      </w:pPr>
      <w:bookmarkStart w:id="32" w:name="_Hlk36044200"/>
      <w:r>
        <w:rPr>
          <w:rFonts w:asciiTheme="minorHAnsi" w:hAnsiTheme="minorHAnsi"/>
          <w:lang w:val="ga"/>
        </w:rPr>
        <w:t xml:space="preserve">Chun a léiriú go bhfuil spéis agat a bheith mar dhuine de chomhaltaí an Choiste, </w:t>
      </w:r>
    </w:p>
    <w:p w14:paraId="56ABE9A2" w14:textId="4EC9917A" w:rsidR="00F22F0D" w:rsidRPr="00F22F0D" w:rsidRDefault="00F22F0D" w:rsidP="008A7444">
      <w:pPr>
        <w:pStyle w:val="ListParagraph"/>
        <w:numPr>
          <w:ilvl w:val="0"/>
          <w:numId w:val="12"/>
        </w:numPr>
        <w:spacing w:before="0"/>
        <w:rPr>
          <w:rFonts w:asciiTheme="minorHAnsi" w:hAnsiTheme="minorHAnsi"/>
          <w:szCs w:val="24"/>
        </w:rPr>
      </w:pPr>
      <w:r>
        <w:rPr>
          <w:rFonts w:asciiTheme="minorHAnsi" w:hAnsiTheme="minorHAnsi"/>
          <w:szCs w:val="24"/>
          <w:lang w:val="ga"/>
        </w:rPr>
        <w:t xml:space="preserve">seol </w:t>
      </w:r>
      <w:r>
        <w:rPr>
          <w:rFonts w:asciiTheme="minorHAnsi" w:hAnsiTheme="minorHAnsi"/>
          <w:b/>
          <w:bCs/>
          <w:szCs w:val="24"/>
          <w:lang w:val="ga"/>
        </w:rPr>
        <w:t>Curriculum Vitae nó Ráiteas ar Oideachas agus Taithí</w:t>
      </w:r>
      <w:r>
        <w:rPr>
          <w:rFonts w:asciiTheme="minorHAnsi" w:hAnsiTheme="minorHAnsi"/>
          <w:szCs w:val="24"/>
          <w:lang w:val="ga"/>
        </w:rPr>
        <w:t xml:space="preserve"> atá cothrom le dáta agus gearr (dhá leathanach A4 ar a mhéad má tá clómhéid 12 in úsáid, clómhéid nach lú ná 10) agus </w:t>
      </w:r>
    </w:p>
    <w:p w14:paraId="1C2EC398" w14:textId="77777777" w:rsidR="00F22F0D" w:rsidRPr="00F22F0D" w:rsidRDefault="00F22F0D" w:rsidP="008A7444">
      <w:pPr>
        <w:pStyle w:val="ListParagraph"/>
        <w:numPr>
          <w:ilvl w:val="0"/>
          <w:numId w:val="12"/>
        </w:numPr>
        <w:spacing w:before="0"/>
        <w:rPr>
          <w:rFonts w:asciiTheme="minorHAnsi" w:hAnsiTheme="minorHAnsi"/>
          <w:szCs w:val="24"/>
        </w:rPr>
      </w:pPr>
      <w:r>
        <w:rPr>
          <w:rFonts w:asciiTheme="minorHAnsi" w:hAnsiTheme="minorHAnsi"/>
          <w:b/>
          <w:bCs/>
          <w:szCs w:val="24"/>
          <w:lang w:val="ga"/>
        </w:rPr>
        <w:t>litir chlúdaigh</w:t>
      </w:r>
      <w:r>
        <w:rPr>
          <w:rFonts w:asciiTheme="minorHAnsi" w:hAnsiTheme="minorHAnsi"/>
          <w:szCs w:val="24"/>
          <w:lang w:val="ga"/>
        </w:rPr>
        <w:t xml:space="preserve"> tacaíochta (500 focal ar a mhéad, clómhéid nach lú ná 10).  </w:t>
      </w:r>
    </w:p>
    <w:p w14:paraId="49126C98" w14:textId="5AB121BA" w:rsidR="00F22F0D" w:rsidRPr="00F22F0D" w:rsidRDefault="00F22F0D" w:rsidP="00F22F0D">
      <w:pPr>
        <w:pStyle w:val="ListParagraph"/>
        <w:rPr>
          <w:rFonts w:asciiTheme="minorHAnsi" w:hAnsiTheme="minorHAnsi"/>
          <w:szCs w:val="24"/>
        </w:rPr>
      </w:pPr>
      <w:r>
        <w:rPr>
          <w:rFonts w:asciiTheme="minorHAnsi" w:hAnsiTheme="minorHAnsi"/>
          <w:szCs w:val="24"/>
          <w:lang w:val="ga"/>
        </w:rPr>
        <w:t xml:space="preserve">Ba cheart go leagfaí amach i do litir chlúdaigh an fáth ar spéis leat a bheith ar an gCoiste agus go léireofaí an chaoi a gcomhlíonann tú na </w:t>
      </w:r>
      <w:r>
        <w:rPr>
          <w:rFonts w:asciiTheme="minorHAnsi" w:hAnsiTheme="minorHAnsi"/>
          <w:b/>
          <w:bCs/>
          <w:szCs w:val="24"/>
          <w:lang w:val="ga"/>
        </w:rPr>
        <w:t>Riachtanais maidir le Ballraíocht</w:t>
      </w:r>
      <w:r>
        <w:rPr>
          <w:rFonts w:asciiTheme="minorHAnsi" w:hAnsiTheme="minorHAnsi"/>
          <w:szCs w:val="24"/>
          <w:lang w:val="ga"/>
        </w:rPr>
        <w:t xml:space="preserve"> thuasluaite. Is féidir leat é sin a dhéanamh trí shamplaí a thabhairt ó aon ghné de do shaol a cheapann tú is ábhartha do na riachtanais. Moltar duit samplaí a tharla le déanaí a thabhairt, cinn a tharla le dhá nó trí bliana anuas más féidir. </w:t>
      </w:r>
    </w:p>
    <w:p w14:paraId="62DCDCE8" w14:textId="77777777" w:rsidR="00F22F0D" w:rsidRPr="00F22F0D" w:rsidRDefault="00F22F0D" w:rsidP="008A7444">
      <w:pPr>
        <w:pStyle w:val="ListParagraph"/>
        <w:numPr>
          <w:ilvl w:val="0"/>
          <w:numId w:val="12"/>
        </w:numPr>
        <w:spacing w:before="0"/>
        <w:rPr>
          <w:rFonts w:asciiTheme="minorHAnsi" w:hAnsiTheme="minorHAnsi"/>
          <w:b/>
          <w:szCs w:val="24"/>
        </w:rPr>
      </w:pPr>
      <w:r>
        <w:rPr>
          <w:rFonts w:asciiTheme="minorHAnsi" w:hAnsiTheme="minorHAnsi"/>
          <w:b/>
          <w:bCs/>
          <w:szCs w:val="24"/>
          <w:lang w:val="ga"/>
        </w:rPr>
        <w:t xml:space="preserve">Foirm Dhearbhaithe </w:t>
      </w:r>
    </w:p>
    <w:p w14:paraId="4E139A61" w14:textId="42BDBA60" w:rsidR="00F22F0D" w:rsidRPr="00F22F0D" w:rsidRDefault="00F22F0D" w:rsidP="00F22F0D">
      <w:pPr>
        <w:pStyle w:val="ListParagraph"/>
        <w:rPr>
          <w:rFonts w:asciiTheme="minorHAnsi" w:hAnsiTheme="minorHAnsi"/>
          <w:szCs w:val="24"/>
        </w:rPr>
      </w:pPr>
      <w:r>
        <w:rPr>
          <w:rFonts w:asciiTheme="minorHAnsi" w:hAnsiTheme="minorHAnsi"/>
          <w:szCs w:val="24"/>
          <w:lang w:val="ga"/>
        </w:rPr>
        <w:t xml:space="preserve">Mar a luadh sna </w:t>
      </w:r>
      <w:r>
        <w:rPr>
          <w:rFonts w:asciiTheme="minorHAnsi" w:hAnsiTheme="minorHAnsi"/>
          <w:b/>
          <w:bCs/>
          <w:szCs w:val="24"/>
          <w:lang w:val="ga"/>
        </w:rPr>
        <w:t>Riachtanais maidir le Ballraíocht</w:t>
      </w:r>
      <w:r>
        <w:rPr>
          <w:rFonts w:asciiTheme="minorHAnsi" w:hAnsiTheme="minorHAnsi"/>
          <w:szCs w:val="24"/>
          <w:lang w:val="ga"/>
        </w:rPr>
        <w:t xml:space="preserve">, ní mór gur daoine faoi mhíchumas iad 75%, ar a laghad, de chomhaltaí seachtracha an Choiste Chomhairligh, is é sin deichniúr comhaltaí.  Má roghnaíonn tú thú féin a chur in aithne mar dhuine faoi mhíchumas sa phróiseas ceapacháin seo, sínigh an Fhoirm Dhearbhaithe agus cuir an dáta léi, agus cuir chugainn í in éineacht le do Curriculum Vitae/ráiteas ar oideachas agus taithí agus an litir chlúdaigh tacaíochta. Ní bhainfear úsáid as an bhfaisnéis sin ach chun críche an phróisis roghnúcháin seo. </w:t>
      </w:r>
    </w:p>
    <w:p w14:paraId="61165CDE" w14:textId="77777777" w:rsidR="00F22F0D" w:rsidRPr="00F22F0D" w:rsidRDefault="00F22F0D" w:rsidP="00F22F0D">
      <w:pPr>
        <w:spacing w:after="0"/>
        <w:rPr>
          <w:rFonts w:asciiTheme="minorHAnsi" w:hAnsiTheme="minorHAnsi"/>
        </w:rPr>
      </w:pPr>
      <w:r>
        <w:rPr>
          <w:rFonts w:asciiTheme="minorHAnsi" w:hAnsiTheme="minorHAnsi"/>
          <w:lang w:val="ga"/>
        </w:rPr>
        <w:t xml:space="preserve">I gcomhréir leis na ceanglais um chosaint sonraí, scriosfar faisnéis phearsanta gach iarratasóra nár éirigh leo nuair atá an próiseas roghnúcháin críochnaithe. </w:t>
      </w:r>
    </w:p>
    <w:bookmarkEnd w:id="32"/>
    <w:p w14:paraId="37B42235" w14:textId="1B1D3E42" w:rsidR="00F22F0D" w:rsidRPr="00F22F0D" w:rsidRDefault="00F22F0D" w:rsidP="00F22F0D">
      <w:pPr>
        <w:spacing w:after="0"/>
        <w:rPr>
          <w:rFonts w:asciiTheme="minorHAnsi" w:hAnsiTheme="minorHAnsi"/>
        </w:rPr>
      </w:pPr>
      <w:r>
        <w:rPr>
          <w:rFonts w:asciiTheme="minorHAnsi" w:hAnsiTheme="minorHAnsi"/>
          <w:lang w:val="ga"/>
        </w:rPr>
        <w:t xml:space="preserve">Is féidir léiriú spéise a chur in iúl trí do Curriculum Vitae/Ráiteas ar Oideachas agus Taithí, do litir chlúdaigh agus d’Fhoirm Dhearbhaithe (nuair is cuí) a chur chuig </w:t>
      </w:r>
      <w:hyperlink r:id="rId13" w:history="1">
        <w:r>
          <w:rPr>
            <w:rStyle w:val="Hyperlink"/>
            <w:rFonts w:asciiTheme="minorHAnsi" w:hAnsiTheme="minorHAnsi"/>
            <w:lang w:val="ga"/>
          </w:rPr>
          <w:t>ihrec@osborne.ie</w:t>
        </w:r>
      </w:hyperlink>
      <w:r>
        <w:rPr>
          <w:rFonts w:asciiTheme="minorHAnsi" w:hAnsiTheme="minorHAnsi"/>
          <w:lang w:val="ga"/>
        </w:rPr>
        <w:t xml:space="preserve">.  De rogha air sin, is féidir leat an fhaisnéis choibhéiseach a chur isteach i bhformáid eile téacs, fuaime nó físe. Is féidir iarratas a dhéanamh i nGaeilge, i mBéarla, nó i dTeanga Chomharthaíochta na hÉireann. </w:t>
      </w:r>
    </w:p>
    <w:p w14:paraId="1DA24E67" w14:textId="7AF6F655" w:rsidR="00F22F0D" w:rsidRPr="00407614" w:rsidRDefault="00CC7F0B" w:rsidP="00F22F0D">
      <w:pPr>
        <w:rPr>
          <w:rFonts w:asciiTheme="minorHAnsi" w:hAnsiTheme="minorHAnsi"/>
        </w:rPr>
      </w:pPr>
      <w:r>
        <w:rPr>
          <w:rFonts w:asciiTheme="minorHAnsi" w:hAnsiTheme="minorHAnsi"/>
          <w:lang w:val="ga"/>
        </w:rPr>
        <w:lastRenderedPageBreak/>
        <w:t xml:space="preserve">Beidh freastal réasúnta ar fáil chun inrochtaineacht an phróisis seo a chinntiú. Má theastaíonn aon fhreastal réasúnta uait agus/nó má theastaíonn an cháipéis seo i bhformáid inrochtana eile uait, seol ríomhphost chuig </w:t>
      </w:r>
      <w:hyperlink r:id="rId14" w:history="1">
        <w:r>
          <w:rPr>
            <w:rStyle w:val="Hyperlink"/>
            <w:rFonts w:asciiTheme="minorHAnsi" w:hAnsiTheme="minorHAnsi"/>
            <w:lang w:val="ga"/>
          </w:rPr>
          <w:t>ihrec@osborne.ie</w:t>
        </w:r>
      </w:hyperlink>
      <w:r>
        <w:rPr>
          <w:rFonts w:asciiTheme="minorHAnsi" w:hAnsiTheme="minorHAnsi"/>
          <w:lang w:val="ga"/>
        </w:rPr>
        <w:t>.</w:t>
      </w:r>
    </w:p>
    <w:p w14:paraId="76A696C9" w14:textId="77777777" w:rsidR="00F22F0D" w:rsidRPr="00F22F0D" w:rsidRDefault="00F22F0D" w:rsidP="00F22F0D">
      <w:pPr>
        <w:rPr>
          <w:rFonts w:asciiTheme="minorHAnsi" w:hAnsiTheme="minorHAnsi"/>
        </w:rPr>
      </w:pPr>
      <w:r>
        <w:rPr>
          <w:rFonts w:asciiTheme="minorHAnsi" w:hAnsiTheme="minorHAnsi"/>
          <w:lang w:val="ga"/>
        </w:rPr>
        <w:t xml:space="preserve">Bainisteoidh Osborne Recruitment gach gné den phróiseas roghnúcháin seo thar ceann an Choimisiúin. Níor cheart aon fhiosrúcháin ná canbhasáil a dhéanamh go díreach le comhaltaí an Choimisiúin, baill foirne an Choimisiúin ná comhaltaí reatha Choiste Comhairleach an Choimisiúin ar Ghnóthaí Míchumais. </w:t>
      </w:r>
    </w:p>
    <w:p w14:paraId="6FF3A742" w14:textId="77777777" w:rsidR="00F22F0D" w:rsidRPr="00F22F0D" w:rsidRDefault="00F22F0D" w:rsidP="00F22F0D">
      <w:pPr>
        <w:pStyle w:val="Heading2"/>
      </w:pPr>
      <w:bookmarkStart w:id="33" w:name="_Toc198583342"/>
      <w:r>
        <w:rPr>
          <w:bCs/>
          <w:lang w:val="ga"/>
        </w:rPr>
        <w:t>Modh Roghnúcháin</w:t>
      </w:r>
      <w:bookmarkEnd w:id="33"/>
    </w:p>
    <w:p w14:paraId="7164941F" w14:textId="31B571F4" w:rsidR="00F22F0D" w:rsidRPr="00F22F0D" w:rsidRDefault="00F22F0D" w:rsidP="00F22F0D">
      <w:pPr>
        <w:rPr>
          <w:rFonts w:asciiTheme="minorHAnsi" w:hAnsiTheme="minorHAnsi"/>
        </w:rPr>
      </w:pPr>
      <w:r>
        <w:rPr>
          <w:rFonts w:asciiTheme="minorHAnsi" w:hAnsiTheme="minorHAnsi"/>
          <w:lang w:val="ga"/>
        </w:rPr>
        <w:t xml:space="preserve">Déanfaidh painéal a cheapfaidh an Coimisiún do léiriú spéise a mheas in aghaidh na </w:t>
      </w:r>
      <w:r>
        <w:rPr>
          <w:rFonts w:asciiTheme="minorHAnsi" w:hAnsiTheme="minorHAnsi"/>
          <w:b/>
          <w:bCs/>
          <w:lang w:val="ga"/>
        </w:rPr>
        <w:t>Riachtanas maidir le Ballraíocht</w:t>
      </w:r>
      <w:r>
        <w:rPr>
          <w:rFonts w:asciiTheme="minorHAnsi" w:hAnsiTheme="minorHAnsi"/>
          <w:lang w:val="ga"/>
        </w:rPr>
        <w:t xml:space="preserve">, mar atá léirithe san fhaisnéis i do Curriculum Vitae/Ráiteas ar Oideachas agus Taithí (dhá leathanach A4 ar a mhéad má tá clómhéid 12 in úsáid, clómhéid nach lú ná 10) agus i do litir chlúdaigh tacaíochta (500 focal ar a mhéad, clómhéid nach lú ná 10). Comhaontóidh an painéal ar ghearrliosta d’iarratasóirí le haghaidh cruinniú neamhfhoirmiúil. </w:t>
      </w:r>
    </w:p>
    <w:p w14:paraId="3A9360EC" w14:textId="786A6895" w:rsidR="00F22F0D" w:rsidRPr="00F22F0D" w:rsidRDefault="00F22F0D" w:rsidP="00F22F0D">
      <w:pPr>
        <w:rPr>
          <w:rFonts w:asciiTheme="minorHAnsi" w:hAnsiTheme="minorHAnsi"/>
        </w:rPr>
      </w:pPr>
      <w:r>
        <w:rPr>
          <w:rFonts w:asciiTheme="minorHAnsi" w:hAnsiTheme="minorHAnsi"/>
          <w:lang w:val="ga"/>
        </w:rPr>
        <w:t xml:space="preserve">Tabharfar cuireadh d’iarratasóirí ar an ngearrliosta teacht chuig cruinniú neamhfhoirmiúil. Reáchtálfar na cruinnithe in oifig an Choimisiúin i mBaile Átha Cliath nó ar líne, agus pléifimid aon fhreastal réasúnta leat roimh ré, nuair is gá. Tugtar ar d’aird nach n-íocann an Coimisiún as speansais taistil do dhaoine a fhreastalaíonn ar an gcruinniú neamhfhoirmiúil (seachas sa chás go mbaineann siad le freastal réasúnta). Sa chás nach bhfuil iarratasóir in ann freastal ar chruinniú neamhfhoirmiúil ar dháta socraithe, ní thairgfear dáta eile ach amháin faoi rogha an phainéil. </w:t>
      </w:r>
    </w:p>
    <w:p w14:paraId="42FA1AB8" w14:textId="77777777" w:rsidR="00F22F0D" w:rsidRPr="00F22F0D" w:rsidRDefault="00F22F0D" w:rsidP="00F22F0D">
      <w:pPr>
        <w:rPr>
          <w:rFonts w:asciiTheme="minorHAnsi" w:hAnsiTheme="minorHAnsi"/>
        </w:rPr>
      </w:pPr>
      <w:r>
        <w:rPr>
          <w:rFonts w:asciiTheme="minorHAnsi" w:hAnsiTheme="minorHAnsi"/>
          <w:lang w:val="ga"/>
        </w:rPr>
        <w:t>Cuirfear in iúl d’iarratasóirí a dtabharfar cuireadh dóibh chuig cruinniú neamhfhoirmiúil cé a bheidh ar an bpainéal roimh an gcruinniú.</w:t>
      </w:r>
    </w:p>
    <w:p w14:paraId="0FDFEEA5" w14:textId="48B23B75" w:rsidR="00F22F0D" w:rsidRPr="00F22F0D" w:rsidRDefault="00F22F0D" w:rsidP="00F22F0D">
      <w:pPr>
        <w:rPr>
          <w:rFonts w:asciiTheme="minorHAnsi" w:hAnsiTheme="minorHAnsi"/>
        </w:rPr>
      </w:pPr>
      <w:r>
        <w:rPr>
          <w:rFonts w:asciiTheme="minorHAnsi" w:hAnsiTheme="minorHAnsi"/>
          <w:lang w:val="ga"/>
        </w:rPr>
        <w:t xml:space="preserve">Ag an gcruinniú, cuirfidh an painéal ceisteanna ort faoin taithí agus saineolais atá agat agus cuirfidh siad ceisteanna ar leith ort chun a chinntiú go gcomhlíonann tú na riachtanais maidir le ballraíocht ar an gCoiste Comhairleach ar Ghnóthaí Míchumais. </w:t>
      </w:r>
    </w:p>
    <w:p w14:paraId="23F4313C" w14:textId="6BC04935" w:rsidR="00D14E8D" w:rsidRPr="00F22F0D" w:rsidRDefault="00F22F0D" w:rsidP="00F22F0D">
      <w:pPr>
        <w:spacing w:after="4"/>
        <w:rPr>
          <w:rFonts w:asciiTheme="minorHAnsi" w:hAnsiTheme="minorHAnsi"/>
          <w:b/>
          <w:bCs/>
          <w:color w:val="E2E1DF" w:themeColor="background2"/>
        </w:rPr>
      </w:pPr>
      <w:r>
        <w:rPr>
          <w:rFonts w:asciiTheme="minorHAnsi" w:hAnsiTheme="minorHAnsi"/>
          <w:lang w:val="ga"/>
        </w:rPr>
        <w:lastRenderedPageBreak/>
        <w:t xml:space="preserve">Molfaidh an painéal ansin liosta de chomhaltaí an Choiste Chomhairligh ar Ghnóthaí Míchumais don Choimisiún lena bhreithniú. Cuirfear na hiarratasóirí ar an eolas faoi thoradh an phróisis, in am trátha. </w:t>
      </w:r>
    </w:p>
    <w:p w14:paraId="08410836" w14:textId="77777777" w:rsidR="00F22F0D" w:rsidRPr="00F22F0D" w:rsidRDefault="00F22F0D" w:rsidP="00F22F0D">
      <w:pPr>
        <w:pStyle w:val="Heading2"/>
        <w:spacing w:line="360" w:lineRule="auto"/>
        <w:rPr>
          <w:rFonts w:asciiTheme="minorHAnsi" w:hAnsiTheme="minorHAnsi"/>
          <w:sz w:val="24"/>
          <w:szCs w:val="24"/>
        </w:rPr>
      </w:pPr>
      <w:bookmarkStart w:id="34" w:name="_Toc198583343"/>
      <w:r>
        <w:rPr>
          <w:rFonts w:asciiTheme="minorHAnsi" w:hAnsiTheme="minorHAnsi"/>
          <w:bCs/>
          <w:sz w:val="24"/>
          <w:szCs w:val="24"/>
          <w:lang w:val="ga"/>
        </w:rPr>
        <w:t>Na Príomhdhátaí</w:t>
      </w:r>
      <w:bookmarkEnd w:id="34"/>
    </w:p>
    <w:p w14:paraId="41E4B62A" w14:textId="6C182818" w:rsidR="00F22F0D" w:rsidRPr="00F22F0D" w:rsidRDefault="00F22F0D" w:rsidP="00F22F0D">
      <w:pPr>
        <w:spacing w:after="0"/>
        <w:rPr>
          <w:rFonts w:asciiTheme="minorHAnsi" w:eastAsia="Arial" w:hAnsiTheme="minorHAnsi" w:cs="Arial"/>
          <w:color w:val="030404" w:themeColor="text2" w:themeShade="1A"/>
        </w:rPr>
      </w:pPr>
      <w:r>
        <w:rPr>
          <w:rFonts w:asciiTheme="minorHAnsi" w:eastAsia="Arial" w:hAnsiTheme="minorHAnsi" w:cs="Arial"/>
          <w:b/>
          <w:bCs/>
          <w:color w:val="030404" w:themeColor="text2" w:themeShade="1A"/>
          <w:lang w:val="ga"/>
        </w:rPr>
        <w:t>Spriocdháta an Iarratais:</w:t>
      </w:r>
      <w:r>
        <w:rPr>
          <w:rFonts w:asciiTheme="minorHAnsi" w:eastAsia="Arial" w:hAnsiTheme="minorHAnsi" w:cs="Arial"/>
          <w:color w:val="030404" w:themeColor="text2" w:themeShade="1A"/>
          <w:lang w:val="ga"/>
        </w:rPr>
        <w:t xml:space="preserve"> </w:t>
      </w:r>
      <w:r>
        <w:rPr>
          <w:rFonts w:asciiTheme="minorHAnsi" w:eastAsia="Arial" w:hAnsiTheme="minorHAnsi" w:cs="Arial"/>
          <w:color w:val="030404" w:themeColor="text2" w:themeShade="1A"/>
          <w:shd w:val="clear" w:color="auto" w:fill="FFFFFF"/>
          <w:lang w:val="ga"/>
        </w:rPr>
        <w:t xml:space="preserve">Tugtar ar d’aird nach nglacfar le hiarratais tar éis </w:t>
      </w:r>
      <w:r>
        <w:rPr>
          <w:rFonts w:asciiTheme="minorHAnsi" w:eastAsia="Arial" w:hAnsiTheme="minorHAnsi" w:cs="Arial"/>
          <w:b/>
          <w:bCs/>
          <w:color w:val="030404" w:themeColor="text2" w:themeShade="1A"/>
          <w:shd w:val="clear" w:color="auto" w:fill="FFFFFF"/>
          <w:lang w:val="ga"/>
        </w:rPr>
        <w:t xml:space="preserve">Déardaoin, 19 Meitheamh 2025 ag a 1.00 i.n. </w:t>
      </w:r>
      <w:r>
        <w:rPr>
          <w:rFonts w:asciiTheme="minorHAnsi" w:eastAsia="Arial" w:hAnsiTheme="minorHAnsi" w:cs="Arial"/>
          <w:color w:val="030404" w:themeColor="text2" w:themeShade="1A"/>
          <w:shd w:val="clear" w:color="auto" w:fill="FFFFFF"/>
          <w:lang w:val="ga"/>
        </w:rPr>
        <w:t>Ní bhreithneofar aon CV, litir chlúdaigh ná dearbhú a gheofar i ndiaidh an ama sin ar an spriocdháta.  </w:t>
      </w:r>
    </w:p>
    <w:p w14:paraId="2ACCD83D" w14:textId="522F527A" w:rsidR="00F22F0D" w:rsidRPr="00F22F0D" w:rsidRDefault="00F22F0D" w:rsidP="00F22F0D">
      <w:pPr>
        <w:spacing w:after="0"/>
        <w:rPr>
          <w:rFonts w:asciiTheme="minorHAnsi" w:eastAsia="Arial" w:hAnsiTheme="minorHAnsi" w:cs="Arial"/>
        </w:rPr>
      </w:pPr>
      <w:r>
        <w:rPr>
          <w:rFonts w:asciiTheme="minorHAnsi" w:hAnsiTheme="minorHAnsi"/>
          <w:lang w:val="ga"/>
        </w:rPr>
        <w:t xml:space="preserve">Eiseofar admháil trí ríomhphost nó i bhformáid eile más fearr leat é sin le haghaidh gach léirithe spéise a fhaightear. Mura bhfaigheann tú admháil ar d’iarratas laistigh de dhá lá oibre tar éis é a chur isteach, téigh i dteagmháil le Osborne Recruitment ar </w:t>
      </w:r>
      <w:hyperlink r:id="rId15">
        <w:r>
          <w:rPr>
            <w:rStyle w:val="Hyperlink"/>
            <w:rFonts w:asciiTheme="minorHAnsi" w:eastAsia="Arial" w:hAnsiTheme="minorHAnsi" w:cs="Arial"/>
            <w:lang w:val="ga"/>
          </w:rPr>
          <w:t>ihrec@osborne.ie</w:t>
        </w:r>
      </w:hyperlink>
      <w:r>
        <w:rPr>
          <w:rFonts w:asciiTheme="minorHAnsi" w:hAnsiTheme="minorHAnsi"/>
          <w:lang w:val="ga"/>
        </w:rPr>
        <w:t xml:space="preserve"> nó 01-6384400 chun a chinntiú go bhfuarthas d’iarratas.</w:t>
      </w:r>
    </w:p>
    <w:p w14:paraId="2EE16B2A" w14:textId="42956D59" w:rsidR="00F22F0D" w:rsidRDefault="00F22F0D" w:rsidP="00F22F0D">
      <w:pPr>
        <w:spacing w:after="4"/>
        <w:rPr>
          <w:rFonts w:asciiTheme="minorHAnsi" w:eastAsia="Arial" w:hAnsiTheme="minorHAnsi" w:cs="Arial"/>
        </w:rPr>
      </w:pPr>
      <w:r>
        <w:rPr>
          <w:rFonts w:asciiTheme="minorHAnsi" w:eastAsia="Arial" w:hAnsiTheme="minorHAnsi" w:cs="Arial"/>
          <w:b/>
          <w:bCs/>
          <w:lang w:val="ga"/>
        </w:rPr>
        <w:t xml:space="preserve">Dátaí na gCruinnithe Neamhfhoirmiúla:  </w:t>
      </w:r>
      <w:r>
        <w:rPr>
          <w:rFonts w:asciiTheme="minorHAnsi" w:eastAsia="Arial" w:hAnsiTheme="minorHAnsi" w:cs="Arial"/>
          <w:lang w:val="ga"/>
        </w:rPr>
        <w:t xml:space="preserve">Meastar go mbeidh na cruinnithe neamhfhoirmiúla ar siúl </w:t>
      </w:r>
      <w:r>
        <w:rPr>
          <w:rFonts w:asciiTheme="minorHAnsi" w:eastAsia="Arial" w:hAnsiTheme="minorHAnsi" w:cs="Arial"/>
          <w:b/>
          <w:bCs/>
          <w:lang w:val="ga"/>
        </w:rPr>
        <w:t>Déardaoin agus Dé hAoine, 17–18 Iúil</w:t>
      </w:r>
      <w:r>
        <w:rPr>
          <w:rFonts w:asciiTheme="minorHAnsi" w:eastAsia="Arial" w:hAnsiTheme="minorHAnsi" w:cs="Arial"/>
          <w:lang w:val="ga"/>
        </w:rPr>
        <w:t>.</w:t>
      </w:r>
      <w:r>
        <w:rPr>
          <w:rFonts w:asciiTheme="minorHAnsi" w:eastAsia="Arial" w:hAnsiTheme="minorHAnsi" w:cs="Arial"/>
          <w:b/>
          <w:bCs/>
          <w:lang w:val="ga"/>
        </w:rPr>
        <w:t xml:space="preserve"> </w:t>
      </w:r>
      <w:r>
        <w:rPr>
          <w:rFonts w:asciiTheme="minorHAnsi" w:eastAsia="Arial" w:hAnsiTheme="minorHAnsi" w:cs="Arial"/>
          <w:lang w:val="ga"/>
        </w:rPr>
        <w:t xml:space="preserve">Ba cheart d’iarrthóirí a bheith ar fáil ar an dáta/na dátaí a shonraíonn IHREC agus ba cheart dóibh a chinntiú go bhfuil na sonraí teagmhála ar a bhfoirm iarratais cruinn ceart.  </w:t>
      </w:r>
    </w:p>
    <w:p w14:paraId="550F6C54" w14:textId="77777777" w:rsidR="00F22F0D" w:rsidRPr="00F22F0D" w:rsidRDefault="00F22F0D" w:rsidP="00F22F0D">
      <w:pPr>
        <w:pStyle w:val="Heading2"/>
      </w:pPr>
      <w:bookmarkStart w:id="35" w:name="_Toc198583344"/>
      <w:r>
        <w:rPr>
          <w:bCs/>
          <w:lang w:val="ga"/>
        </w:rPr>
        <w:t>Rúndacht</w:t>
      </w:r>
      <w:bookmarkEnd w:id="35"/>
    </w:p>
    <w:p w14:paraId="4BBBA6F6" w14:textId="77777777" w:rsidR="00F22F0D" w:rsidRPr="00F22F0D" w:rsidRDefault="00F22F0D" w:rsidP="00F22F0D">
      <w:pPr>
        <w:ind w:right="13"/>
        <w:rPr>
          <w:rFonts w:asciiTheme="minorHAnsi" w:eastAsia="Arial" w:hAnsiTheme="minorHAnsi" w:cs="Arial"/>
        </w:rPr>
      </w:pPr>
      <w:r>
        <w:rPr>
          <w:rFonts w:asciiTheme="minorHAnsi" w:eastAsia="Arial" w:hAnsiTheme="minorHAnsi" w:cs="Arial"/>
          <w:lang w:val="ga"/>
        </w:rPr>
        <w:t xml:space="preserve">Faoi réir fhorálacha an Achta um Shaoráil Faisnéise, 2014, caithfear le hiarratais go hiomlán faoi rún.  </w:t>
      </w:r>
    </w:p>
    <w:p w14:paraId="549437BA" w14:textId="77777777" w:rsidR="003D68CD" w:rsidRPr="00544919" w:rsidRDefault="003D68CD" w:rsidP="003D68CD">
      <w:pPr>
        <w:pStyle w:val="Heading2"/>
      </w:pPr>
      <w:bookmarkStart w:id="36" w:name="_Toc198583345"/>
      <w:r>
        <w:rPr>
          <w:bCs/>
          <w:lang w:val="ga"/>
        </w:rPr>
        <w:t>Comhdheiseanna</w:t>
      </w:r>
      <w:bookmarkEnd w:id="36"/>
      <w:r>
        <w:rPr>
          <w:bCs/>
          <w:lang w:val="ga"/>
        </w:rPr>
        <w:t xml:space="preserve"> </w:t>
      </w:r>
    </w:p>
    <w:p w14:paraId="552ABC5A" w14:textId="06017356" w:rsidR="003D68CD" w:rsidRPr="00CC6B67" w:rsidRDefault="003D68CD" w:rsidP="003D68CD">
      <w:pPr>
        <w:spacing w:after="5"/>
        <w:ind w:hanging="10"/>
        <w:rPr>
          <w:rFonts w:eastAsia="Arial" w:cstheme="minorHAnsi"/>
          <w:color w:val="000000"/>
        </w:rPr>
      </w:pPr>
      <w:r>
        <w:rPr>
          <w:color w:val="000000"/>
          <w:lang w:val="ga"/>
        </w:rPr>
        <w:t xml:space="preserve">Ag IHREC, is é an cuspóir atá againn cearta an duine agus an comhionannas in Éirinn a chosaint agus a chur chun cinn agus cultúr ina bhfuil meas ar chearta an duine, ar an gcomhionannas agus ar thuiscint idirchultúrtha a spreagadh sa Stát. Mar chomhlacht poiblí, tá sé de fhreagracht orainn comhionannas a chur chun cinn, idirdhealú a chosc agus cearta daonna ár bhfostaithe, ár gcustaiméirí, lucht úsáidte a seirbhísí agus gach duine a dtéann ár </w:t>
      </w:r>
      <w:r>
        <w:rPr>
          <w:color w:val="000000"/>
          <w:lang w:val="ga"/>
        </w:rPr>
        <w:lastRenderedPageBreak/>
        <w:t xml:space="preserve">gcuid beartas agus pleananna i bhfeidhm orthu a chosaint. Spreagaimid go háirithe, mar sin, iarratais ó iarrthóirí ar dóigh bhfuil siad faoi ghannionadaíocht i measc ár lucht saothair faoi láthair. Áirítear orthu sin daoine ó chúlraí Gorma, Áiseacha agus mionlaigh eitnigh, an Lucht Siúil, daoine faoi mhíchumas, daoine LADTAIÉ+ agus iad siúd ag a bhfuil taithí saoil ar an gcóras dlí choiriúil. Cuirfear freastal réasúnta ar fáil, má theastaíonn sé, i rith an phróisis seo. Chun freastal réasúnta a phlé agus a iarraidh faoi rún, téigh i dteagmháil le </w:t>
      </w:r>
      <w:hyperlink r:id="rId16">
        <w:r>
          <w:rPr>
            <w:lang w:val="ga"/>
          </w:rPr>
          <w:t>accessihrec@osborne.ie</w:t>
        </w:r>
      </w:hyperlink>
      <w:r>
        <w:rPr>
          <w:lang w:val="ga"/>
        </w:rPr>
        <w:t xml:space="preserve">  </w:t>
      </w:r>
    </w:p>
    <w:p w14:paraId="35854732" w14:textId="77777777" w:rsidR="00F22F0D" w:rsidRPr="00F22F0D" w:rsidRDefault="00F22F0D" w:rsidP="00F22F0D">
      <w:pPr>
        <w:pStyle w:val="Heading2"/>
      </w:pPr>
      <w:bookmarkStart w:id="37" w:name="_Toc198583346"/>
      <w:r>
        <w:rPr>
          <w:bCs/>
          <w:lang w:val="ga"/>
        </w:rPr>
        <w:t>Aiseolas</w:t>
      </w:r>
      <w:bookmarkEnd w:id="37"/>
      <w:r>
        <w:rPr>
          <w:bCs/>
          <w:lang w:val="ga"/>
        </w:rPr>
        <w:t xml:space="preserve"> </w:t>
      </w:r>
    </w:p>
    <w:p w14:paraId="550922DA" w14:textId="77777777" w:rsidR="00F22F0D" w:rsidRDefault="00F22F0D" w:rsidP="00F22F0D">
      <w:pPr>
        <w:rPr>
          <w:rFonts w:asciiTheme="minorHAnsi" w:hAnsiTheme="minorHAnsi"/>
        </w:rPr>
      </w:pPr>
      <w:r>
        <w:rPr>
          <w:rFonts w:asciiTheme="minorHAnsi" w:hAnsiTheme="minorHAnsi"/>
          <w:lang w:val="ga"/>
        </w:rPr>
        <w:t xml:space="preserve">Tá sé i gceist ag an gCoimisiún an próiseas seo a dhéanamh chomh hinrochtana agus chomh hionchuimsitheach agus is féidir. Fáiltímid roimh aiseolas ar an bpróiseas ionas gur féidir linn a bheith de shíor ag feabhsú. Má theastaíonn uait aiseolas a thabhairt ar an bpróiseas seo, is féidir leat é sin a chur i scríbhinn chuig </w:t>
      </w:r>
      <w:hyperlink r:id="rId17" w:history="1">
        <w:r>
          <w:rPr>
            <w:rStyle w:val="Hyperlink"/>
            <w:rFonts w:asciiTheme="minorHAnsi" w:hAnsiTheme="minorHAnsi"/>
            <w:lang w:val="ga"/>
          </w:rPr>
          <w:t>ihrec@osborne.ie</w:t>
        </w:r>
      </w:hyperlink>
      <w:r>
        <w:rPr>
          <w:rFonts w:asciiTheme="minorHAnsi" w:hAnsiTheme="minorHAnsi"/>
          <w:lang w:val="ga"/>
        </w:rPr>
        <w:t xml:space="preserve">  </w:t>
      </w:r>
    </w:p>
    <w:p w14:paraId="6A265642" w14:textId="77777777" w:rsidR="00F348BF" w:rsidRPr="00F22F0D" w:rsidRDefault="00F348BF" w:rsidP="00F22F0D">
      <w:pPr>
        <w:rPr>
          <w:rFonts w:asciiTheme="minorHAnsi" w:hAnsiTheme="minorHAnsi"/>
        </w:rPr>
      </w:pPr>
    </w:p>
    <w:p w14:paraId="5A8AEF4B" w14:textId="401FA581" w:rsidR="00A12567" w:rsidRDefault="00A12567">
      <w:pPr>
        <w:spacing w:before="0" w:after="160" w:line="259" w:lineRule="auto"/>
        <w:rPr>
          <w:rFonts w:asciiTheme="minorHAnsi" w:hAnsiTheme="minorHAnsi"/>
        </w:rPr>
      </w:pPr>
      <w:r>
        <w:rPr>
          <w:rFonts w:asciiTheme="minorHAnsi" w:hAnsiTheme="minorHAnsi"/>
          <w:lang w:val="ga"/>
        </w:rPr>
        <w:br w:type="page"/>
      </w:r>
    </w:p>
    <w:p w14:paraId="1DC7C054" w14:textId="77777777" w:rsidR="00486641" w:rsidRPr="00486641" w:rsidRDefault="00B315D8" w:rsidP="005A7A13">
      <w:pPr>
        <w:spacing w:before="0" w:after="0" w:line="240" w:lineRule="auto"/>
      </w:pPr>
      <w:r>
        <w:rPr>
          <w:noProof/>
          <w:lang w:val="ga"/>
        </w:rPr>
        <w:lastRenderedPageBreak/>
        <mc:AlternateContent>
          <mc:Choice Requires="wps">
            <w:drawing>
              <wp:anchor distT="0" distB="0" distL="114300" distR="114300" simplePos="0" relativeHeight="251673600" behindDoc="1" locked="0" layoutInCell="1" allowOverlap="1" wp14:anchorId="00807FED" wp14:editId="5CB85D6B">
                <wp:simplePos x="0" y="0"/>
                <wp:positionH relativeFrom="margin">
                  <wp:posOffset>-720090</wp:posOffset>
                </wp:positionH>
                <wp:positionV relativeFrom="margin">
                  <wp:posOffset>-967740</wp:posOffset>
                </wp:positionV>
                <wp:extent cx="8582025" cy="10746105"/>
                <wp:effectExtent l="0" t="0" r="28575" b="17145"/>
                <wp:wrapNone/>
                <wp:docPr id="1262310272" name="Rectangle 13"/>
                <wp:cNvGraphicFramePr/>
                <a:graphic xmlns:a="http://schemas.openxmlformats.org/drawingml/2006/main">
                  <a:graphicData uri="http://schemas.microsoft.com/office/word/2010/wordprocessingShape">
                    <wps:wsp>
                      <wps:cNvSpPr/>
                      <wps:spPr>
                        <a:xfrm>
                          <a:off x="0" y="0"/>
                          <a:ext cx="8582025" cy="10746105"/>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4837B75D" id="Rectangle 13" o:spid="_x0000_s1026" style="position:absolute;margin-left:-56.7pt;margin-top:-76.2pt;width:675.75pt;height:846.1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" fillcolor="#24282b [3215]" strokecolor="#181615 [484]" strokeweight="1pt">
                <w10:wrap anchorx="margin" anchory="margin"/>
              </v:rect>
            </w:pict>
          </mc:Fallback>
        </mc:AlternateContent>
      </w:r>
      <w:r>
        <w:rPr>
          <w:noProof/>
          <w:lang w:val="ga"/>
        </w:rPr>
        <w:drawing>
          <wp:inline distT="0" distB="0" distL="0" distR="0" wp14:anchorId="27E4C62A" wp14:editId="0E92F49B">
            <wp:extent cx="2896870" cy="647065"/>
            <wp:effectExtent l="0" t="0" r="0" b="635"/>
            <wp:docPr id="659204634" name="Picture 14" descr="Cúlra dubh ar a bhfuil téacs bán&#10;&#10;Cur síos a gineadh go huathoibrí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82050" name="Picture 14" descr="A black background with whit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0090" cy="647784"/>
                    </a:xfrm>
                    <a:prstGeom prst="rect">
                      <a:avLst/>
                    </a:prstGeom>
                  </pic:spPr>
                </pic:pic>
              </a:graphicData>
            </a:graphic>
          </wp:inline>
        </w:drawing>
      </w:r>
    </w:p>
    <w:p w14:paraId="132A190E" w14:textId="77777777" w:rsidR="00350D58" w:rsidRPr="00486641" w:rsidRDefault="00877419" w:rsidP="005A7A13">
      <w:pPr>
        <w:spacing w:before="0" w:after="0" w:line="240" w:lineRule="auto"/>
      </w:pPr>
      <w:r>
        <w:rPr>
          <w:noProof/>
          <w:lang w:val="ga"/>
        </w:rPr>
        <mc:AlternateContent>
          <mc:Choice Requires="wps">
            <w:drawing>
              <wp:anchor distT="0" distB="0" distL="114300" distR="114300" simplePos="0" relativeHeight="251674624" behindDoc="0" locked="0" layoutInCell="1" allowOverlap="1" wp14:anchorId="36BE8C64" wp14:editId="471CA701">
                <wp:simplePos x="0" y="0"/>
                <wp:positionH relativeFrom="margin">
                  <wp:posOffset>3810</wp:posOffset>
                </wp:positionH>
                <wp:positionV relativeFrom="margin">
                  <wp:posOffset>7378700</wp:posOffset>
                </wp:positionV>
                <wp:extent cx="2238375" cy="1714500"/>
                <wp:effectExtent l="0" t="0" r="0" b="0"/>
                <wp:wrapSquare wrapText="bothSides"/>
                <wp:docPr id="1004756768" name="Text Box 3"/>
                <wp:cNvGraphicFramePr/>
                <a:graphic xmlns:a="http://schemas.openxmlformats.org/drawingml/2006/main">
                  <a:graphicData uri="http://schemas.microsoft.com/office/word/2010/wordprocessingShape">
                    <wps:wsp>
                      <wps:cNvSpPr txBox="1"/>
                      <wps:spPr>
                        <a:xfrm>
                          <a:off x="0" y="0"/>
                          <a:ext cx="2238375" cy="1714500"/>
                        </a:xfrm>
                        <a:prstGeom prst="rect">
                          <a:avLst/>
                        </a:prstGeom>
                        <a:noFill/>
                        <a:ln w="6350">
                          <a:noFill/>
                        </a:ln>
                      </wps:spPr>
                      <wps:txbx>
                        <w:txbxContent>
                          <w:p w14:paraId="0757D824" w14:textId="77777777" w:rsidR="006263F3" w:rsidRPr="002D7088" w:rsidRDefault="006263F3" w:rsidP="00B315D8">
                            <w:pPr>
                              <w:pStyle w:val="BackCoverText"/>
                              <w:rPr>
                                <w:color w:val="FFFFFF"/>
                              </w:rPr>
                            </w:pPr>
                            <w:r>
                              <w:rPr>
                                <w:color w:val="FFFFFF"/>
                                <w:lang w:val="ga"/>
                              </w:rPr>
                              <w:t>Coimisiún na hÉireann um Chearta an Duine agus Comhionannas.</w:t>
                            </w:r>
                            <w:r>
                              <w:rPr>
                                <w:color w:val="FFFFFF"/>
                                <w:lang w:val="ga"/>
                              </w:rPr>
                              <w:br/>
                              <w:t>16–22 Sráid na Faiche,</w:t>
                            </w:r>
                            <w:r>
                              <w:rPr>
                                <w:color w:val="FFFFFF"/>
                                <w:lang w:val="ga"/>
                              </w:rPr>
                              <w:br/>
                              <w:t>Baile Átha Cliath, D07 CR20</w:t>
                            </w:r>
                            <w:r>
                              <w:rPr>
                                <w:color w:val="FFFFFF"/>
                                <w:lang w:val="ga"/>
                              </w:rPr>
                              <w:br/>
                              <w:t>16–22 Green Street,</w:t>
                            </w:r>
                            <w:r>
                              <w:rPr>
                                <w:color w:val="FFFFFF"/>
                                <w:lang w:val="ga"/>
                              </w:rPr>
                              <w:br/>
                              <w:t>Dublin, D07 CR20</w:t>
                            </w:r>
                          </w:p>
                          <w:p w14:paraId="500B8F0E" w14:textId="77777777" w:rsidR="006263F3" w:rsidRPr="00B315D8" w:rsidRDefault="006263F3" w:rsidP="00B315D8">
                            <w:pPr>
                              <w:rPr>
                                <w:sz w:val="18"/>
                              </w:rPr>
                            </w:pP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BE8C64" id="_x0000_t202" coordsize="21600,21600" o:spt="202" path="m,l,21600r21600,l21600,xe">
                <v:stroke joinstyle="miter"/>
                <v:path gradientshapeok="t" o:connecttype="rect"/>
              </v:shapetype>
              <v:shape id="Text Box 3" o:spid="_x0000_s1027" type="#_x0000_t202" style="position:absolute;margin-left:.3pt;margin-top:581pt;width:176.25pt;height:135pt;z-index:25167462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" filled="f" stroked="f" strokeweight=".5pt">
                <v:textbox inset="2.5mm,0,,0">
                  <w:txbxContent>
                    <w:p w14:paraId="0757D824" w14:textId="77777777" w:rsidR="006263F3" w:rsidRPr="002D7088" w:rsidRDefault="006263F3" w:rsidP="00B315D8">
                      <w:pPr>
                        <w:pStyle w:val="BackCoverText"/>
                        <w:rPr>
                          <w:color w:val="FFFFFF"/>
                        </w:rPr>
                      </w:pPr>
                      <w:r>
                        <w:rPr>
                          <w:color w:val="FFFFFF"/>
                          <w:lang w:val="ga"/>
                        </w:rPr>
                        <w:t>Coimisiún na hÉireann um Chearta an Duine agus Comhionannas.</w:t>
                      </w:r>
                      <w:r>
                        <w:rPr>
                          <w:color w:val="FFFFFF"/>
                          <w:lang w:val="ga"/>
                        </w:rPr>
                        <w:br/>
                        <w:t>16–22 Sráid na Faiche,</w:t>
                      </w:r>
                      <w:r>
                        <w:rPr>
                          <w:color w:val="FFFFFF"/>
                          <w:lang w:val="ga"/>
                        </w:rPr>
                        <w:br/>
                        <w:t>Baile Átha Cliath, D07 CR20</w:t>
                      </w:r>
                      <w:r>
                        <w:rPr>
                          <w:color w:val="FFFFFF"/>
                          <w:lang w:val="ga"/>
                        </w:rPr>
                        <w:br/>
                        <w:t>16–22 Green Street,</w:t>
                      </w:r>
                      <w:r>
                        <w:rPr>
                          <w:color w:val="FFFFFF"/>
                          <w:lang w:val="ga"/>
                        </w:rPr>
                        <w:br/>
                        <w:t>Dublin, D07 CR20</w:t>
                      </w:r>
                    </w:p>
                    <w:p w14:paraId="500B8F0E" w14:textId="77777777" w:rsidR="006263F3" w:rsidRPr="00B315D8" w:rsidRDefault="006263F3" w:rsidP="00B315D8">
                      <w:pPr>
                        <w:rPr>
                          <w:sz w:val="18"/>
                        </w:rPr>
                      </w:pPr>
                    </w:p>
                  </w:txbxContent>
                </v:textbox>
                <w10:wrap type="square" anchorx="margin" anchory="margin"/>
              </v:shape>
            </w:pict>
          </mc:Fallback>
        </mc:AlternateContent>
      </w:r>
      <w:r>
        <w:rPr>
          <w:noProof/>
          <w:lang w:val="ga"/>
        </w:rPr>
        <mc:AlternateContent>
          <mc:Choice Requires="wps">
            <w:drawing>
              <wp:anchor distT="0" distB="0" distL="114300" distR="114300" simplePos="0" relativeHeight="251672576" behindDoc="0" locked="0" layoutInCell="1" allowOverlap="1" wp14:anchorId="313FA090" wp14:editId="70FF8DED">
                <wp:simplePos x="0" y="0"/>
                <wp:positionH relativeFrom="margin">
                  <wp:posOffset>2277110</wp:posOffset>
                </wp:positionH>
                <wp:positionV relativeFrom="margin">
                  <wp:posOffset>7391400</wp:posOffset>
                </wp:positionV>
                <wp:extent cx="2552700" cy="1701800"/>
                <wp:effectExtent l="0" t="0" r="0" b="12700"/>
                <wp:wrapSquare wrapText="bothSides"/>
                <wp:docPr id="361170831" name="Text Box 3"/>
                <wp:cNvGraphicFramePr/>
                <a:graphic xmlns:a="http://schemas.openxmlformats.org/drawingml/2006/main">
                  <a:graphicData uri="http://schemas.microsoft.com/office/word/2010/wordprocessingShape">
                    <wps:wsp>
                      <wps:cNvSpPr txBox="1"/>
                      <wps:spPr>
                        <a:xfrm>
                          <a:off x="0" y="0"/>
                          <a:ext cx="2552700" cy="1701800"/>
                        </a:xfrm>
                        <a:prstGeom prst="rect">
                          <a:avLst/>
                        </a:prstGeom>
                        <a:noFill/>
                        <a:ln w="6350">
                          <a:noFill/>
                        </a:ln>
                      </wps:spPr>
                      <wps:txbx>
                        <w:txbxContent>
                          <w:p w14:paraId="3B139C8E" w14:textId="77777777" w:rsidR="006263F3" w:rsidRPr="002D7088" w:rsidRDefault="006263F3" w:rsidP="00B315D8">
                            <w:pPr>
                              <w:pStyle w:val="BackCoverText"/>
                              <w:rPr>
                                <w:color w:val="FFFFFF"/>
                              </w:rPr>
                            </w:pPr>
                            <w:r>
                              <w:rPr>
                                <w:color w:val="FFFFFF"/>
                                <w:lang w:val="ga"/>
                              </w:rPr>
                              <w:t>Guthán +353 (0) 1 858 3000</w:t>
                            </w:r>
                            <w:r>
                              <w:rPr>
                                <w:color w:val="FFFFFF"/>
                                <w:lang w:val="ga"/>
                              </w:rPr>
                              <w:br/>
                              <w:t>Ríomhphost info@ihrec.ie</w:t>
                            </w:r>
                            <w:r>
                              <w:rPr>
                                <w:color w:val="FFFFFF"/>
                                <w:lang w:val="ga"/>
                              </w:rPr>
                              <w:br/>
                              <w:t xml:space="preserve">Idirlíon </w:t>
                            </w:r>
                            <w:hyperlink r:id="rId19" w:history="1">
                              <w:r>
                                <w:rPr>
                                  <w:color w:val="FFFFFF"/>
                                  <w:lang w:val="ga"/>
                                </w:rPr>
                                <w:t>www.ihrec.ie</w:t>
                              </w:r>
                            </w:hyperlink>
                          </w:p>
                          <w:p w14:paraId="7A69BA51" w14:textId="40724AF8" w:rsidR="006263F3" w:rsidRPr="002D7088" w:rsidRDefault="006263F3" w:rsidP="00B315D8">
                            <w:pPr>
                              <w:pStyle w:val="BackCoverText"/>
                              <w:rPr>
                                <w:color w:val="FFFFFF"/>
                              </w:rPr>
                            </w:pPr>
                            <w:r>
                              <w:rPr>
                                <w:noProof/>
                                <w:color w:val="FFFFFF"/>
                                <w:kern w:val="28"/>
                                <w:lang w:val="ga"/>
                              </w:rPr>
                              <w:drawing>
                                <wp:inline distT="0" distB="0" distL="0" distR="0" wp14:anchorId="0459C7B0" wp14:editId="034E5A99">
                                  <wp:extent cx="96520" cy="96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Pr>
                                <w:color w:val="FFFFFF"/>
                                <w:lang w:val="ga"/>
                              </w:rPr>
                              <w:t xml:space="preserve"> @_ihrec</w:t>
                            </w:r>
                          </w:p>
                          <w:p w14:paraId="451DA13F" w14:textId="16AAD057" w:rsidR="006263F3" w:rsidRPr="002D7088" w:rsidRDefault="006263F3" w:rsidP="00B315D8">
                            <w:pPr>
                              <w:pStyle w:val="BackCoverText"/>
                              <w:rPr>
                                <w:color w:val="FFFFFF"/>
                              </w:rPr>
                            </w:pPr>
                            <w:r>
                              <w:rPr>
                                <w:noProof/>
                                <w:color w:val="FFFFFF"/>
                                <w:lang w:val="ga"/>
                              </w:rPr>
                              <w:drawing>
                                <wp:inline distT="0" distB="0" distL="0" distR="0" wp14:anchorId="6FF640C6" wp14:editId="551FD7AE">
                                  <wp:extent cx="123825" cy="123825"/>
                                  <wp:effectExtent l="0" t="0" r="9525" b="9525"/>
                                  <wp:docPr id="1114111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4734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rPr>
                                <w:color w:val="FFFFFF"/>
                                <w:lang w:val="ga"/>
                              </w:rPr>
                              <w:t xml:space="preserve"> /irishhumanrightsequality</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FA090" id="_x0000_s1028" type="#_x0000_t202" style="position:absolute;margin-left:179.3pt;margin-top:582pt;width:201pt;height:13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" filled="f" stroked="f" strokeweight=".5pt">
                <v:textbox inset="2.5mm,0,,0">
                  <w:txbxContent>
                    <w:p w14:paraId="3B139C8E" w14:textId="77777777" w:rsidR="006263F3" w:rsidRPr="002D7088" w:rsidRDefault="006263F3" w:rsidP="00B315D8">
                      <w:pPr>
                        <w:pStyle w:val="BackCoverText"/>
                        <w:rPr>
                          <w:color w:val="FFFFFF"/>
                        </w:rPr>
                      </w:pPr>
                      <w:r>
                        <w:rPr>
                          <w:color w:val="FFFFFF"/>
                          <w:lang w:val="ga"/>
                        </w:rPr>
                        <w:t>Guthán +353 (0) 1 858 3000</w:t>
                      </w:r>
                      <w:r>
                        <w:rPr>
                          <w:color w:val="FFFFFF"/>
                          <w:lang w:val="ga"/>
                        </w:rPr>
                        <w:br/>
                        <w:t>Ríomhphost info@ihrec.ie</w:t>
                      </w:r>
                      <w:r>
                        <w:rPr>
                          <w:color w:val="FFFFFF"/>
                          <w:lang w:val="ga"/>
                        </w:rPr>
                        <w:br/>
                        <w:t xml:space="preserve">Idirlíon </w:t>
                      </w:r>
                      <w:hyperlink r:id="rId22" w:history="1">
                        <w:r>
                          <w:rPr>
                            <w:color w:val="FFFFFF"/>
                            <w:lang w:val="ga"/>
                          </w:rPr>
                          <w:t>www.ihrec.ie</w:t>
                        </w:r>
                      </w:hyperlink>
                    </w:p>
                    <w:p w14:paraId="7A69BA51" w14:textId="40724AF8" w:rsidR="006263F3" w:rsidRPr="002D7088" w:rsidRDefault="006263F3" w:rsidP="00B315D8">
                      <w:pPr>
                        <w:pStyle w:val="BackCoverText"/>
                        <w:rPr>
                          <w:color w:val="FFFFFF"/>
                        </w:rPr>
                      </w:pPr>
                      <w:r>
                        <w:rPr>
                          <w:noProof/>
                          <w:color w:val="FFFFFF"/>
                          <w:kern w:val="28"/>
                          <w:lang w:val="ga"/>
                        </w:rPr>
                        <w:drawing>
                          <wp:inline distT="0" distB="0" distL="0" distR="0" wp14:anchorId="0459C7B0" wp14:editId="034E5A99">
                            <wp:extent cx="96520" cy="96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Pr>
                          <w:color w:val="FFFFFF"/>
                          <w:lang w:val="ga"/>
                        </w:rPr>
                        <w:t xml:space="preserve"> @_ihrec</w:t>
                      </w:r>
                    </w:p>
                    <w:p w14:paraId="451DA13F" w14:textId="16AAD057" w:rsidR="006263F3" w:rsidRPr="002D7088" w:rsidRDefault="006263F3" w:rsidP="00B315D8">
                      <w:pPr>
                        <w:pStyle w:val="BackCoverText"/>
                        <w:rPr>
                          <w:color w:val="FFFFFF"/>
                        </w:rPr>
                      </w:pPr>
                      <w:r>
                        <w:rPr>
                          <w:noProof/>
                          <w:color w:val="FFFFFF"/>
                          <w:lang w:val="ga"/>
                        </w:rPr>
                        <w:drawing>
                          <wp:inline distT="0" distB="0" distL="0" distR="0" wp14:anchorId="6FF640C6" wp14:editId="551FD7AE">
                            <wp:extent cx="123825" cy="123825"/>
                            <wp:effectExtent l="0" t="0" r="9525" b="9525"/>
                            <wp:docPr id="1114111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4734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rPr>
                          <w:color w:val="FFFFFF"/>
                          <w:lang w:val="ga"/>
                        </w:rPr>
                        <w:t xml:space="preserve"> /irishhumanrightsequality</w:t>
                      </w:r>
                    </w:p>
                  </w:txbxContent>
                </v:textbox>
                <w10:wrap type="square" anchorx="margin" anchory="margin"/>
              </v:shape>
            </w:pict>
          </mc:Fallback>
        </mc:AlternateContent>
      </w:r>
    </w:p>
    <w:sectPr w:rsidR="00350D58" w:rsidRPr="00486641" w:rsidSect="009E6EC7">
      <w:footerReference w:type="default" r:id="rId23"/>
      <w:pgSz w:w="11906" w:h="16838"/>
      <w:pgMar w:top="1440" w:right="1134" w:bottom="1440"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306A8" w14:textId="77777777" w:rsidR="006A3076" w:rsidRDefault="006A3076" w:rsidP="001E2B6F">
      <w:pPr>
        <w:spacing w:after="0" w:line="240" w:lineRule="auto"/>
      </w:pPr>
      <w:r>
        <w:separator/>
      </w:r>
    </w:p>
    <w:p w14:paraId="1FD34655" w14:textId="77777777" w:rsidR="006A3076" w:rsidRDefault="006A3076"/>
    <w:p w14:paraId="073DE28E" w14:textId="77777777" w:rsidR="006A3076" w:rsidRDefault="006A3076" w:rsidP="00353919"/>
    <w:p w14:paraId="6C29137C" w14:textId="77777777" w:rsidR="006A3076" w:rsidRDefault="006A3076" w:rsidP="00FA27D8"/>
  </w:endnote>
  <w:endnote w:type="continuationSeparator" w:id="0">
    <w:p w14:paraId="11CC36CF" w14:textId="77777777" w:rsidR="006A3076" w:rsidRDefault="006A3076" w:rsidP="001E2B6F">
      <w:pPr>
        <w:spacing w:after="0" w:line="240" w:lineRule="auto"/>
      </w:pPr>
      <w:r>
        <w:continuationSeparator/>
      </w:r>
    </w:p>
    <w:p w14:paraId="625F7099" w14:textId="77777777" w:rsidR="006A3076" w:rsidRDefault="006A3076"/>
    <w:p w14:paraId="026F8FC7" w14:textId="77777777" w:rsidR="006A3076" w:rsidRDefault="006A3076" w:rsidP="00353919"/>
    <w:p w14:paraId="0CEB71E1" w14:textId="77777777" w:rsidR="006A3076" w:rsidRDefault="006A3076" w:rsidP="00FA2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Black">
    <w:altName w:val="Arial"/>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embedRegular r:id="rId1" w:fontKey="{EEDF992D-7A0B-42D6-B69F-07F4221B99A0}"/>
    <w:embedBold r:id="rId2" w:fontKey="{0F6A3D87-CA3E-4745-BE0E-1A043C22E074}"/>
    <w:embedItalic r:id="rId3" w:fontKey="{7591A681-970E-46C6-94A4-051E89F612DD}"/>
  </w:font>
  <w:font w:name="Aptos Display">
    <w:panose1 w:val="020B0004020202020204"/>
    <w:charset w:val="00"/>
    <w:family w:val="swiss"/>
    <w:pitch w:val="variable"/>
    <w:sig w:usb0="20000287" w:usb1="00000003" w:usb2="00000000" w:usb3="00000000" w:csb0="0000019F" w:csb1="00000000"/>
    <w:embedRegular r:id="rId4" w:fontKey="{77BFFBDE-C24C-42F2-B20F-63E7271DFA01}"/>
    <w:embedBold r:id="rId5" w:fontKey="{FE118972-CDD2-4970-AF4D-1C491FC0C716}"/>
  </w:font>
  <w:font w:name="Times New Roman (Headings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Songti SC">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Effra Light">
    <w:altName w:val="Franklin Gothic Medium Cond"/>
    <w:charset w:val="00"/>
    <w:family w:val="swiss"/>
    <w:pitch w:val="variable"/>
    <w:sig w:usb0="A00002AF" w:usb1="5000205B" w:usb2="00000000" w:usb3="00000000" w:csb0="0000009F" w:csb1="00000000"/>
  </w:font>
  <w:font w:name="Effra">
    <w:altName w:val="Arial"/>
    <w:charset w:val="00"/>
    <w:family w:val="swiss"/>
    <w:pitch w:val="variable"/>
    <w:sig w:usb0="A00022EF" w:usb1="D000A05B" w:usb2="00000008" w:usb3="00000000" w:csb0="000000D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DIN Next LT Pro">
    <w:altName w:val="Calibri"/>
    <w:panose1 w:val="00000000000000000000"/>
    <w:charset w:val="00"/>
    <w:family w:val="swiss"/>
    <w:notTrueType/>
    <w:pitch w:val="variable"/>
    <w:sig w:usb0="A00000AF" w:usb1="5000205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660808"/>
      <w:docPartObj>
        <w:docPartGallery w:val="Page Numbers (Bottom of Page)"/>
        <w:docPartUnique/>
      </w:docPartObj>
    </w:sdtPr>
    <w:sdtEndPr>
      <w:rPr>
        <w:noProof/>
      </w:rPr>
    </w:sdtEndPr>
    <w:sdtContent>
      <w:p w14:paraId="3DBAAEFD" w14:textId="19084CA8" w:rsidR="006263F3" w:rsidRDefault="006263F3">
        <w:pPr>
          <w:pStyle w:val="Footer"/>
          <w:jc w:val="center"/>
        </w:pPr>
        <w:r>
          <w:rPr>
            <w:lang w:val="ga"/>
          </w:rPr>
          <w:fldChar w:fldCharType="begin"/>
        </w:r>
        <w:r>
          <w:rPr>
            <w:lang w:val="ga"/>
          </w:rPr>
          <w:instrText xml:space="preserve"> PAGE   \* MERGEFORMAT </w:instrText>
        </w:r>
        <w:r>
          <w:rPr>
            <w:lang w:val="ga"/>
          </w:rPr>
          <w:fldChar w:fldCharType="separate"/>
        </w:r>
        <w:r>
          <w:rPr>
            <w:noProof/>
            <w:lang w:val="ga"/>
          </w:rPr>
          <w:t>26</w:t>
        </w:r>
        <w:r>
          <w:rPr>
            <w:noProof/>
            <w:lang w:val="ga"/>
          </w:rPr>
          <w:fldChar w:fldCharType="end"/>
        </w:r>
      </w:p>
    </w:sdtContent>
  </w:sdt>
  <w:p w14:paraId="4EF1A59F" w14:textId="77777777" w:rsidR="006263F3" w:rsidRDefault="006263F3" w:rsidP="009E323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8DE09" w14:textId="77777777" w:rsidR="006A3076" w:rsidRDefault="006A3076" w:rsidP="00E27B74">
      <w:pPr>
        <w:spacing w:after="0" w:line="240" w:lineRule="auto"/>
      </w:pPr>
      <w:r>
        <w:separator/>
      </w:r>
    </w:p>
  </w:footnote>
  <w:footnote w:type="continuationSeparator" w:id="0">
    <w:p w14:paraId="4CC8702E" w14:textId="77777777" w:rsidR="006A3076" w:rsidRDefault="006A3076" w:rsidP="00E27B74">
      <w:pPr>
        <w:spacing w:after="0" w:line="240" w:lineRule="auto"/>
      </w:pPr>
      <w:r>
        <w:continuationSeparator/>
      </w:r>
    </w:p>
  </w:footnote>
  <w:footnote w:type="continuationNotice" w:id="1">
    <w:p w14:paraId="325E56BC" w14:textId="77777777" w:rsidR="006A3076" w:rsidRPr="00E27B74" w:rsidRDefault="006A3076" w:rsidP="00E27B74">
      <w:pPr>
        <w:pStyle w:val="Footer"/>
      </w:pPr>
    </w:p>
  </w:footnote>
  <w:footnote w:id="2">
    <w:p w14:paraId="253D9AC7" w14:textId="77777777" w:rsidR="00F22F0D" w:rsidRDefault="00F22F0D" w:rsidP="00F22F0D">
      <w:pPr>
        <w:pStyle w:val="FootnoteText"/>
      </w:pPr>
      <w:r>
        <w:rPr>
          <w:rStyle w:val="FootnoteReference"/>
          <w:lang w:val="ga"/>
        </w:rPr>
        <w:footnoteRef/>
      </w:r>
      <w:r>
        <w:rPr>
          <w:lang w:val="ga"/>
        </w:rPr>
        <w:t xml:space="preserve"> Ceannteideal 85 de Scéim Ghinearálta an Bhille um Chinnteoireacht Chuidithe (Cumas) (Leasú), 2021.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3E7"/>
    <w:multiLevelType w:val="hybridMultilevel"/>
    <w:tmpl w:val="6BDEC28C"/>
    <w:lvl w:ilvl="0" w:tplc="0F6CF350">
      <w:start w:val="1"/>
      <w:numFmt w:val="lowerLetter"/>
      <w:pStyle w:val="LetteredBullets"/>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A630F"/>
    <w:multiLevelType w:val="hybridMultilevel"/>
    <w:tmpl w:val="F1F4D4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B434C51"/>
    <w:multiLevelType w:val="hybridMultilevel"/>
    <w:tmpl w:val="2BFEFBAC"/>
    <w:lvl w:ilvl="0" w:tplc="86B6993E">
      <w:start w:val="1"/>
      <w:numFmt w:val="decimal"/>
      <w:pStyle w:val="Numbers"/>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CFE1A8E"/>
    <w:multiLevelType w:val="hybridMultilevel"/>
    <w:tmpl w:val="A0B6DFE0"/>
    <w:lvl w:ilvl="0" w:tplc="1DDE464C">
      <w:start w:val="1"/>
      <w:numFmt w:val="bullet"/>
      <w:pStyle w:val="BoxedBullets"/>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80EDB"/>
    <w:multiLevelType w:val="hybridMultilevel"/>
    <w:tmpl w:val="1778D3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24F1BC4"/>
    <w:multiLevelType w:val="hybridMultilevel"/>
    <w:tmpl w:val="CFDA98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3740769"/>
    <w:multiLevelType w:val="hybridMultilevel"/>
    <w:tmpl w:val="4C605730"/>
    <w:lvl w:ilvl="0" w:tplc="351A89F4">
      <w:start w:val="1"/>
      <w:numFmt w:val="bullet"/>
      <w:pStyle w:val="TableBullets"/>
      <w:lvlText w:val="›"/>
      <w:lvlJc w:val="left"/>
      <w:pPr>
        <w:ind w:left="360" w:hanging="360"/>
      </w:pPr>
      <w:rPr>
        <w:rFonts w:ascii="Aptos Black" w:hAnsi="Aptos Black" w:cs="Times New Roman" w:hint="default"/>
        <w:b/>
        <w:i w:val="0"/>
        <w:color w:val="000000" w:themeColor="text1"/>
        <w:sz w:val="24"/>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19132D93"/>
    <w:multiLevelType w:val="hybridMultilevel"/>
    <w:tmpl w:val="A8C6661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FBE154D"/>
    <w:multiLevelType w:val="hybridMultilevel"/>
    <w:tmpl w:val="8FA06FA0"/>
    <w:lvl w:ilvl="0" w:tplc="C02A8CD4">
      <w:start w:val="1"/>
      <w:numFmt w:val="bullet"/>
      <w:pStyle w:val="Bullets"/>
      <w:lvlText w:val="›"/>
      <w:lvlJc w:val="left"/>
      <w:pPr>
        <w:ind w:left="1080" w:hanging="360"/>
      </w:pPr>
      <w:rPr>
        <w:rFonts w:ascii="Aptos Black" w:hAnsi="Aptos Black" w:cs="Times New Roman" w:hint="default"/>
        <w:b/>
        <w:i w:val="0"/>
        <w:color w:val="000000" w:themeColor="text1"/>
        <w:sz w:val="24"/>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4DA27D4D"/>
    <w:multiLevelType w:val="hybridMultilevel"/>
    <w:tmpl w:val="677A0A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DC41E24"/>
    <w:multiLevelType w:val="hybridMultilevel"/>
    <w:tmpl w:val="CB4A5A28"/>
    <w:lvl w:ilvl="0" w:tplc="8FB6C876">
      <w:start w:val="1"/>
      <w:numFmt w:val="decimal"/>
      <w:pStyle w:val="Tablenumbers"/>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5B2143FE"/>
    <w:multiLevelType w:val="multilevel"/>
    <w:tmpl w:val="72D270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B693F6F"/>
    <w:multiLevelType w:val="hybridMultilevel"/>
    <w:tmpl w:val="CA804D8A"/>
    <w:lvl w:ilvl="0" w:tplc="2570B0CC">
      <w:start w:val="1"/>
      <w:numFmt w:val="decimal"/>
      <w:pStyle w:val="BoxedNumbers"/>
      <w:lvlText w:val="%1."/>
      <w:lvlJc w:val="left"/>
      <w:pPr>
        <w:ind w:left="720" w:hanging="360"/>
      </w:pPr>
      <w:rPr>
        <w:rFonts w:hint="default"/>
        <w:b w:val="0"/>
        <w:i w:val="0"/>
        <w:color w:val="000000"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1091491">
    <w:abstractNumId w:val="3"/>
  </w:num>
  <w:num w:numId="2" w16cid:durableId="940795380">
    <w:abstractNumId w:val="0"/>
  </w:num>
  <w:num w:numId="3" w16cid:durableId="425737997">
    <w:abstractNumId w:val="12"/>
  </w:num>
  <w:num w:numId="4" w16cid:durableId="260573752">
    <w:abstractNumId w:val="2"/>
  </w:num>
  <w:num w:numId="5" w16cid:durableId="665477320">
    <w:abstractNumId w:val="8"/>
  </w:num>
  <w:num w:numId="6" w16cid:durableId="1183127835">
    <w:abstractNumId w:val="6"/>
  </w:num>
  <w:num w:numId="7" w16cid:durableId="515926086">
    <w:abstractNumId w:val="10"/>
  </w:num>
  <w:num w:numId="8" w16cid:durableId="2007781022">
    <w:abstractNumId w:val="7"/>
  </w:num>
  <w:num w:numId="9" w16cid:durableId="1770587518">
    <w:abstractNumId w:val="4"/>
  </w:num>
  <w:num w:numId="10" w16cid:durableId="573391284">
    <w:abstractNumId w:val="1"/>
  </w:num>
  <w:num w:numId="11" w16cid:durableId="977760357">
    <w:abstractNumId w:val="9"/>
  </w:num>
  <w:num w:numId="12" w16cid:durableId="1220092920">
    <w:abstractNumId w:val="5"/>
  </w:num>
  <w:num w:numId="13" w16cid:durableId="1992059288">
    <w:abstractNumId w:val="11"/>
    <w:lvlOverride w:ilvl="0">
      <w:lvl w:ilvl="0">
        <w:numFmt w:val="lowerLetter"/>
        <w:lvlText w:val="%1."/>
        <w:lvlJc w:val="left"/>
      </w:lvl>
    </w:lvlOverride>
  </w:num>
  <w:num w:numId="14" w16cid:durableId="728461874">
    <w:abstractNumId w:val="11"/>
    <w:lvlOverride w:ilvl="0">
      <w:lvl w:ilvl="0">
        <w:numFmt w:val="lowerLetter"/>
        <w:lvlText w:val="%1."/>
        <w:lvlJc w:val="left"/>
      </w:lvl>
    </w:lvlOverride>
  </w:num>
  <w:num w:numId="15" w16cid:durableId="257517882">
    <w:abstractNumId w:val="11"/>
    <w:lvlOverride w:ilvl="0">
      <w:lvl w:ilvl="0">
        <w:numFmt w:val="lowerLetter"/>
        <w:lvlText w:val="%1."/>
        <w:lvlJc w:val="left"/>
      </w:lvl>
    </w:lvlOverride>
  </w:num>
  <w:num w:numId="16" w16cid:durableId="841512323">
    <w:abstractNumId w:val="11"/>
    <w:lvlOverride w:ilvl="0">
      <w:lvl w:ilvl="0">
        <w:numFmt w:val="lowerLetter"/>
        <w:lvlText w:val="%1."/>
        <w:lvlJc w:val="left"/>
      </w:lvl>
    </w:lvlOverride>
  </w:num>
  <w:num w:numId="17" w16cid:durableId="1934823470">
    <w:abstractNumId w:val="11"/>
    <w:lvlOverride w:ilvl="0">
      <w:lvl w:ilvl="0">
        <w:numFmt w:val="lowerLetter"/>
        <w:lvlText w:val="%1."/>
        <w:lvlJc w:val="left"/>
      </w:lvl>
    </w:lvlOverride>
  </w:num>
  <w:num w:numId="18" w16cid:durableId="859776159">
    <w:abstractNumId w:val="11"/>
    <w:lvlOverride w:ilvl="0">
      <w:lvl w:ilvl="0">
        <w:numFmt w:val="lowerLetter"/>
        <w:lvlText w:val="%1."/>
        <w:lvlJc w:val="left"/>
      </w:lvl>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7F7"/>
    <w:rsid w:val="00003967"/>
    <w:rsid w:val="00006ED2"/>
    <w:rsid w:val="00020940"/>
    <w:rsid w:val="000235D5"/>
    <w:rsid w:val="00025680"/>
    <w:rsid w:val="00030D2D"/>
    <w:rsid w:val="00033E30"/>
    <w:rsid w:val="00040690"/>
    <w:rsid w:val="000457D4"/>
    <w:rsid w:val="00054D3A"/>
    <w:rsid w:val="00054FD5"/>
    <w:rsid w:val="00056EC9"/>
    <w:rsid w:val="00057FBF"/>
    <w:rsid w:val="00060FE2"/>
    <w:rsid w:val="00062580"/>
    <w:rsid w:val="00063E6D"/>
    <w:rsid w:val="00066563"/>
    <w:rsid w:val="00070A8D"/>
    <w:rsid w:val="000752F6"/>
    <w:rsid w:val="00081574"/>
    <w:rsid w:val="00081DAC"/>
    <w:rsid w:val="0008349B"/>
    <w:rsid w:val="000837BF"/>
    <w:rsid w:val="00090F1E"/>
    <w:rsid w:val="000961FC"/>
    <w:rsid w:val="000A1041"/>
    <w:rsid w:val="000B26BA"/>
    <w:rsid w:val="000B407B"/>
    <w:rsid w:val="000B6B59"/>
    <w:rsid w:val="000C1A1C"/>
    <w:rsid w:val="000C3223"/>
    <w:rsid w:val="000C68FB"/>
    <w:rsid w:val="000C7289"/>
    <w:rsid w:val="000C7CF8"/>
    <w:rsid w:val="000C7E4F"/>
    <w:rsid w:val="000D1C6A"/>
    <w:rsid w:val="000D2BB7"/>
    <w:rsid w:val="000D7FAE"/>
    <w:rsid w:val="000E522D"/>
    <w:rsid w:val="000F07E2"/>
    <w:rsid w:val="001033FF"/>
    <w:rsid w:val="00104C22"/>
    <w:rsid w:val="00111A3E"/>
    <w:rsid w:val="001172D1"/>
    <w:rsid w:val="00120AA9"/>
    <w:rsid w:val="001262ED"/>
    <w:rsid w:val="00130CA0"/>
    <w:rsid w:val="00130FB2"/>
    <w:rsid w:val="001317BE"/>
    <w:rsid w:val="00135879"/>
    <w:rsid w:val="00146433"/>
    <w:rsid w:val="00151126"/>
    <w:rsid w:val="00151244"/>
    <w:rsid w:val="00151549"/>
    <w:rsid w:val="001527B0"/>
    <w:rsid w:val="00161296"/>
    <w:rsid w:val="0016566C"/>
    <w:rsid w:val="001657AA"/>
    <w:rsid w:val="001658F3"/>
    <w:rsid w:val="00165BAE"/>
    <w:rsid w:val="00172F59"/>
    <w:rsid w:val="00176F1F"/>
    <w:rsid w:val="00177540"/>
    <w:rsid w:val="0018341C"/>
    <w:rsid w:val="00194385"/>
    <w:rsid w:val="001A3F37"/>
    <w:rsid w:val="001A490D"/>
    <w:rsid w:val="001A74B2"/>
    <w:rsid w:val="001B4A51"/>
    <w:rsid w:val="001B7654"/>
    <w:rsid w:val="001C10CE"/>
    <w:rsid w:val="001C282C"/>
    <w:rsid w:val="001C4C05"/>
    <w:rsid w:val="001D4832"/>
    <w:rsid w:val="001E2B6F"/>
    <w:rsid w:val="001E5518"/>
    <w:rsid w:val="001F011B"/>
    <w:rsid w:val="001F3B5D"/>
    <w:rsid w:val="001F3DDA"/>
    <w:rsid w:val="001F484A"/>
    <w:rsid w:val="0020284D"/>
    <w:rsid w:val="00210D78"/>
    <w:rsid w:val="00234452"/>
    <w:rsid w:val="00237848"/>
    <w:rsid w:val="00242F5F"/>
    <w:rsid w:val="0025200A"/>
    <w:rsid w:val="00267CA8"/>
    <w:rsid w:val="00281ABF"/>
    <w:rsid w:val="0029010C"/>
    <w:rsid w:val="00294A6D"/>
    <w:rsid w:val="002961E1"/>
    <w:rsid w:val="002A712D"/>
    <w:rsid w:val="002A71E8"/>
    <w:rsid w:val="002B1AB3"/>
    <w:rsid w:val="002B3D17"/>
    <w:rsid w:val="002B42E8"/>
    <w:rsid w:val="002C4EF3"/>
    <w:rsid w:val="002C6BAD"/>
    <w:rsid w:val="002D1D48"/>
    <w:rsid w:val="002D7088"/>
    <w:rsid w:val="002E181B"/>
    <w:rsid w:val="002E361C"/>
    <w:rsid w:val="002E3B41"/>
    <w:rsid w:val="002E6D1B"/>
    <w:rsid w:val="002F2A80"/>
    <w:rsid w:val="002F2ED7"/>
    <w:rsid w:val="002F66BB"/>
    <w:rsid w:val="00305973"/>
    <w:rsid w:val="00310746"/>
    <w:rsid w:val="003140C9"/>
    <w:rsid w:val="003161B1"/>
    <w:rsid w:val="0034536F"/>
    <w:rsid w:val="00350D58"/>
    <w:rsid w:val="00353919"/>
    <w:rsid w:val="00353F04"/>
    <w:rsid w:val="00361831"/>
    <w:rsid w:val="00366C7A"/>
    <w:rsid w:val="00366E4D"/>
    <w:rsid w:val="0036730F"/>
    <w:rsid w:val="00371CB0"/>
    <w:rsid w:val="00375C42"/>
    <w:rsid w:val="003834C6"/>
    <w:rsid w:val="003870F7"/>
    <w:rsid w:val="00390CE5"/>
    <w:rsid w:val="00391283"/>
    <w:rsid w:val="0039212C"/>
    <w:rsid w:val="00395481"/>
    <w:rsid w:val="00396D6B"/>
    <w:rsid w:val="003A62FF"/>
    <w:rsid w:val="003A6905"/>
    <w:rsid w:val="003A7393"/>
    <w:rsid w:val="003B24C3"/>
    <w:rsid w:val="003C7FE6"/>
    <w:rsid w:val="003D094C"/>
    <w:rsid w:val="003D2381"/>
    <w:rsid w:val="003D68CD"/>
    <w:rsid w:val="003E4654"/>
    <w:rsid w:val="003E52B9"/>
    <w:rsid w:val="003F0B31"/>
    <w:rsid w:val="003F4D67"/>
    <w:rsid w:val="00407614"/>
    <w:rsid w:val="00411452"/>
    <w:rsid w:val="004156C1"/>
    <w:rsid w:val="004205B2"/>
    <w:rsid w:val="00423A03"/>
    <w:rsid w:val="00435080"/>
    <w:rsid w:val="00435BF3"/>
    <w:rsid w:val="00436BB1"/>
    <w:rsid w:val="00436F2A"/>
    <w:rsid w:val="004401DD"/>
    <w:rsid w:val="00444CC4"/>
    <w:rsid w:val="004476EF"/>
    <w:rsid w:val="00452F27"/>
    <w:rsid w:val="00486641"/>
    <w:rsid w:val="004878AE"/>
    <w:rsid w:val="00487DCA"/>
    <w:rsid w:val="00497FDE"/>
    <w:rsid w:val="004A41FC"/>
    <w:rsid w:val="004A5A9E"/>
    <w:rsid w:val="004A72CE"/>
    <w:rsid w:val="004B3FB6"/>
    <w:rsid w:val="004B6C85"/>
    <w:rsid w:val="004C16FD"/>
    <w:rsid w:val="004C53C9"/>
    <w:rsid w:val="004E2C04"/>
    <w:rsid w:val="004E6E2A"/>
    <w:rsid w:val="004F45E4"/>
    <w:rsid w:val="00502F55"/>
    <w:rsid w:val="00510330"/>
    <w:rsid w:val="005200C9"/>
    <w:rsid w:val="00521923"/>
    <w:rsid w:val="00522AE3"/>
    <w:rsid w:val="00532318"/>
    <w:rsid w:val="005328EA"/>
    <w:rsid w:val="005439C3"/>
    <w:rsid w:val="00543ADB"/>
    <w:rsid w:val="00544919"/>
    <w:rsid w:val="00551274"/>
    <w:rsid w:val="00557699"/>
    <w:rsid w:val="005600B2"/>
    <w:rsid w:val="0056175D"/>
    <w:rsid w:val="005621FA"/>
    <w:rsid w:val="00564BAD"/>
    <w:rsid w:val="005654CD"/>
    <w:rsid w:val="00565B75"/>
    <w:rsid w:val="00567F72"/>
    <w:rsid w:val="005757C2"/>
    <w:rsid w:val="0058450C"/>
    <w:rsid w:val="00591CD1"/>
    <w:rsid w:val="00593D04"/>
    <w:rsid w:val="005943C7"/>
    <w:rsid w:val="00597925"/>
    <w:rsid w:val="005A3108"/>
    <w:rsid w:val="005A7A13"/>
    <w:rsid w:val="005B110B"/>
    <w:rsid w:val="005B5665"/>
    <w:rsid w:val="005B71CA"/>
    <w:rsid w:val="005C0AF6"/>
    <w:rsid w:val="005C1995"/>
    <w:rsid w:val="005D4780"/>
    <w:rsid w:val="005D51A8"/>
    <w:rsid w:val="005E3E9A"/>
    <w:rsid w:val="005F3AFC"/>
    <w:rsid w:val="006013E5"/>
    <w:rsid w:val="00604E18"/>
    <w:rsid w:val="00614C8C"/>
    <w:rsid w:val="00615407"/>
    <w:rsid w:val="0062058E"/>
    <w:rsid w:val="00623763"/>
    <w:rsid w:val="00623784"/>
    <w:rsid w:val="006263F3"/>
    <w:rsid w:val="006356D5"/>
    <w:rsid w:val="00636BFA"/>
    <w:rsid w:val="00641EFD"/>
    <w:rsid w:val="0064216D"/>
    <w:rsid w:val="00642280"/>
    <w:rsid w:val="006538A3"/>
    <w:rsid w:val="00654A03"/>
    <w:rsid w:val="00657BF7"/>
    <w:rsid w:val="00663337"/>
    <w:rsid w:val="00675B1D"/>
    <w:rsid w:val="006762E1"/>
    <w:rsid w:val="0067776B"/>
    <w:rsid w:val="0068214A"/>
    <w:rsid w:val="00685CDF"/>
    <w:rsid w:val="00686AF7"/>
    <w:rsid w:val="006920CF"/>
    <w:rsid w:val="00692914"/>
    <w:rsid w:val="00693AC1"/>
    <w:rsid w:val="00694712"/>
    <w:rsid w:val="00694A4B"/>
    <w:rsid w:val="006973AD"/>
    <w:rsid w:val="00697438"/>
    <w:rsid w:val="006A3076"/>
    <w:rsid w:val="006A5452"/>
    <w:rsid w:val="006A5715"/>
    <w:rsid w:val="006A5B96"/>
    <w:rsid w:val="006A6658"/>
    <w:rsid w:val="006A7EED"/>
    <w:rsid w:val="006B1011"/>
    <w:rsid w:val="006B2EAC"/>
    <w:rsid w:val="006B3F93"/>
    <w:rsid w:val="006B467D"/>
    <w:rsid w:val="006B4680"/>
    <w:rsid w:val="006C62BB"/>
    <w:rsid w:val="006C695B"/>
    <w:rsid w:val="006D161F"/>
    <w:rsid w:val="006E2E1D"/>
    <w:rsid w:val="006E3796"/>
    <w:rsid w:val="006E3A80"/>
    <w:rsid w:val="006E6755"/>
    <w:rsid w:val="006F00A9"/>
    <w:rsid w:val="006F154C"/>
    <w:rsid w:val="006F27CA"/>
    <w:rsid w:val="006F7CAB"/>
    <w:rsid w:val="006F7EAB"/>
    <w:rsid w:val="007048C5"/>
    <w:rsid w:val="00706333"/>
    <w:rsid w:val="00706614"/>
    <w:rsid w:val="007069C1"/>
    <w:rsid w:val="00706E58"/>
    <w:rsid w:val="00710711"/>
    <w:rsid w:val="00712E6C"/>
    <w:rsid w:val="00722B66"/>
    <w:rsid w:val="00724170"/>
    <w:rsid w:val="007367E1"/>
    <w:rsid w:val="00741566"/>
    <w:rsid w:val="007476C7"/>
    <w:rsid w:val="007511F2"/>
    <w:rsid w:val="00751E01"/>
    <w:rsid w:val="0075283C"/>
    <w:rsid w:val="00756EA2"/>
    <w:rsid w:val="007641E1"/>
    <w:rsid w:val="00767736"/>
    <w:rsid w:val="00770886"/>
    <w:rsid w:val="00775CE4"/>
    <w:rsid w:val="007767F9"/>
    <w:rsid w:val="00782811"/>
    <w:rsid w:val="00784ABF"/>
    <w:rsid w:val="00790897"/>
    <w:rsid w:val="0079410F"/>
    <w:rsid w:val="007962BD"/>
    <w:rsid w:val="00796C99"/>
    <w:rsid w:val="007A0A43"/>
    <w:rsid w:val="007A6215"/>
    <w:rsid w:val="007B1D97"/>
    <w:rsid w:val="007B2F50"/>
    <w:rsid w:val="007B3547"/>
    <w:rsid w:val="007B6DF5"/>
    <w:rsid w:val="007C3528"/>
    <w:rsid w:val="007E09E1"/>
    <w:rsid w:val="007E2D8A"/>
    <w:rsid w:val="007E5282"/>
    <w:rsid w:val="00801351"/>
    <w:rsid w:val="00806D33"/>
    <w:rsid w:val="00807A42"/>
    <w:rsid w:val="00813FF0"/>
    <w:rsid w:val="00815EE4"/>
    <w:rsid w:val="00817932"/>
    <w:rsid w:val="00820C08"/>
    <w:rsid w:val="00823625"/>
    <w:rsid w:val="00825669"/>
    <w:rsid w:val="0083128A"/>
    <w:rsid w:val="0083175D"/>
    <w:rsid w:val="008341C4"/>
    <w:rsid w:val="0083574F"/>
    <w:rsid w:val="008370D7"/>
    <w:rsid w:val="0083793F"/>
    <w:rsid w:val="00840812"/>
    <w:rsid w:val="008463BE"/>
    <w:rsid w:val="008536E1"/>
    <w:rsid w:val="008626A7"/>
    <w:rsid w:val="008634CA"/>
    <w:rsid w:val="00863841"/>
    <w:rsid w:val="00863E6C"/>
    <w:rsid w:val="0086761D"/>
    <w:rsid w:val="00873869"/>
    <w:rsid w:val="00873C9A"/>
    <w:rsid w:val="00877419"/>
    <w:rsid w:val="00880CCE"/>
    <w:rsid w:val="008875EB"/>
    <w:rsid w:val="00893456"/>
    <w:rsid w:val="00893B1F"/>
    <w:rsid w:val="008952DD"/>
    <w:rsid w:val="008955A6"/>
    <w:rsid w:val="00895625"/>
    <w:rsid w:val="00897E4D"/>
    <w:rsid w:val="008A11A5"/>
    <w:rsid w:val="008A7444"/>
    <w:rsid w:val="008A7679"/>
    <w:rsid w:val="008B3F23"/>
    <w:rsid w:val="008C0713"/>
    <w:rsid w:val="008C7EEF"/>
    <w:rsid w:val="008D220B"/>
    <w:rsid w:val="008D649B"/>
    <w:rsid w:val="008D6A36"/>
    <w:rsid w:val="008D6B81"/>
    <w:rsid w:val="008D6D33"/>
    <w:rsid w:val="008E3E1C"/>
    <w:rsid w:val="008F5A28"/>
    <w:rsid w:val="00906211"/>
    <w:rsid w:val="009077F7"/>
    <w:rsid w:val="009124E4"/>
    <w:rsid w:val="00915D82"/>
    <w:rsid w:val="009300EF"/>
    <w:rsid w:val="009358F2"/>
    <w:rsid w:val="00937074"/>
    <w:rsid w:val="0094311D"/>
    <w:rsid w:val="009456F9"/>
    <w:rsid w:val="0094615F"/>
    <w:rsid w:val="00947296"/>
    <w:rsid w:val="00956444"/>
    <w:rsid w:val="0096383A"/>
    <w:rsid w:val="00967260"/>
    <w:rsid w:val="0096747D"/>
    <w:rsid w:val="00972AE8"/>
    <w:rsid w:val="00975D0E"/>
    <w:rsid w:val="00976F53"/>
    <w:rsid w:val="00992F92"/>
    <w:rsid w:val="009961C5"/>
    <w:rsid w:val="009A6184"/>
    <w:rsid w:val="009A6CE4"/>
    <w:rsid w:val="009A735B"/>
    <w:rsid w:val="009B270D"/>
    <w:rsid w:val="009B53C9"/>
    <w:rsid w:val="009B5CB4"/>
    <w:rsid w:val="009B6984"/>
    <w:rsid w:val="009B757C"/>
    <w:rsid w:val="009C0E02"/>
    <w:rsid w:val="009D28DA"/>
    <w:rsid w:val="009D444B"/>
    <w:rsid w:val="009D7AFE"/>
    <w:rsid w:val="009E27F8"/>
    <w:rsid w:val="009E323A"/>
    <w:rsid w:val="009E3B99"/>
    <w:rsid w:val="009E6EC7"/>
    <w:rsid w:val="009F4375"/>
    <w:rsid w:val="00A0179F"/>
    <w:rsid w:val="00A0315E"/>
    <w:rsid w:val="00A074CC"/>
    <w:rsid w:val="00A12567"/>
    <w:rsid w:val="00A13032"/>
    <w:rsid w:val="00A1409E"/>
    <w:rsid w:val="00A16D76"/>
    <w:rsid w:val="00A238B9"/>
    <w:rsid w:val="00A25F80"/>
    <w:rsid w:val="00A30013"/>
    <w:rsid w:val="00A32870"/>
    <w:rsid w:val="00A36A8A"/>
    <w:rsid w:val="00A42D7E"/>
    <w:rsid w:val="00A45E6D"/>
    <w:rsid w:val="00A515F5"/>
    <w:rsid w:val="00A51A9D"/>
    <w:rsid w:val="00A53958"/>
    <w:rsid w:val="00A54D2F"/>
    <w:rsid w:val="00A60416"/>
    <w:rsid w:val="00A60B1D"/>
    <w:rsid w:val="00A60CF6"/>
    <w:rsid w:val="00A72983"/>
    <w:rsid w:val="00A74C01"/>
    <w:rsid w:val="00A80791"/>
    <w:rsid w:val="00A8471F"/>
    <w:rsid w:val="00A91A63"/>
    <w:rsid w:val="00A92627"/>
    <w:rsid w:val="00A93B74"/>
    <w:rsid w:val="00A94B2E"/>
    <w:rsid w:val="00A960A4"/>
    <w:rsid w:val="00AA13B8"/>
    <w:rsid w:val="00AA14B0"/>
    <w:rsid w:val="00AB0B5B"/>
    <w:rsid w:val="00AB7526"/>
    <w:rsid w:val="00AB752B"/>
    <w:rsid w:val="00AC14A2"/>
    <w:rsid w:val="00AC1E38"/>
    <w:rsid w:val="00AC2613"/>
    <w:rsid w:val="00AC56FB"/>
    <w:rsid w:val="00AC5A1F"/>
    <w:rsid w:val="00AC5A83"/>
    <w:rsid w:val="00AC5CB4"/>
    <w:rsid w:val="00AC767D"/>
    <w:rsid w:val="00AD0012"/>
    <w:rsid w:val="00AD15AF"/>
    <w:rsid w:val="00AD3958"/>
    <w:rsid w:val="00AD74F3"/>
    <w:rsid w:val="00AE0CF5"/>
    <w:rsid w:val="00AE4982"/>
    <w:rsid w:val="00AE7373"/>
    <w:rsid w:val="00AF0DB0"/>
    <w:rsid w:val="00AF160A"/>
    <w:rsid w:val="00AF3C23"/>
    <w:rsid w:val="00B00957"/>
    <w:rsid w:val="00B01559"/>
    <w:rsid w:val="00B01BAD"/>
    <w:rsid w:val="00B02F4C"/>
    <w:rsid w:val="00B03BB4"/>
    <w:rsid w:val="00B06CD9"/>
    <w:rsid w:val="00B071EE"/>
    <w:rsid w:val="00B15BF7"/>
    <w:rsid w:val="00B2160D"/>
    <w:rsid w:val="00B23018"/>
    <w:rsid w:val="00B2321E"/>
    <w:rsid w:val="00B30771"/>
    <w:rsid w:val="00B315D8"/>
    <w:rsid w:val="00B33544"/>
    <w:rsid w:val="00B33B41"/>
    <w:rsid w:val="00B34608"/>
    <w:rsid w:val="00B37018"/>
    <w:rsid w:val="00B407B5"/>
    <w:rsid w:val="00B426AD"/>
    <w:rsid w:val="00B428E3"/>
    <w:rsid w:val="00B45D2A"/>
    <w:rsid w:val="00B46E07"/>
    <w:rsid w:val="00B46EEE"/>
    <w:rsid w:val="00B57590"/>
    <w:rsid w:val="00B6492B"/>
    <w:rsid w:val="00B67DF9"/>
    <w:rsid w:val="00B71269"/>
    <w:rsid w:val="00B71D66"/>
    <w:rsid w:val="00B8542F"/>
    <w:rsid w:val="00B94A34"/>
    <w:rsid w:val="00BA43DC"/>
    <w:rsid w:val="00BA4C3A"/>
    <w:rsid w:val="00BB578E"/>
    <w:rsid w:val="00BB6C36"/>
    <w:rsid w:val="00BB73EF"/>
    <w:rsid w:val="00BC0897"/>
    <w:rsid w:val="00BC2E81"/>
    <w:rsid w:val="00BC46F9"/>
    <w:rsid w:val="00BC7203"/>
    <w:rsid w:val="00BD6677"/>
    <w:rsid w:val="00BE2433"/>
    <w:rsid w:val="00BF1B23"/>
    <w:rsid w:val="00BF21B8"/>
    <w:rsid w:val="00BF42F5"/>
    <w:rsid w:val="00C052D8"/>
    <w:rsid w:val="00C078BB"/>
    <w:rsid w:val="00C20A94"/>
    <w:rsid w:val="00C26B6C"/>
    <w:rsid w:val="00C40420"/>
    <w:rsid w:val="00C40608"/>
    <w:rsid w:val="00C4368B"/>
    <w:rsid w:val="00C47DF1"/>
    <w:rsid w:val="00C52DA7"/>
    <w:rsid w:val="00C545B7"/>
    <w:rsid w:val="00C706EC"/>
    <w:rsid w:val="00C841C7"/>
    <w:rsid w:val="00C846B8"/>
    <w:rsid w:val="00C930AE"/>
    <w:rsid w:val="00C97D00"/>
    <w:rsid w:val="00CA28F8"/>
    <w:rsid w:val="00CA4A4B"/>
    <w:rsid w:val="00CA4EBE"/>
    <w:rsid w:val="00CB1A9B"/>
    <w:rsid w:val="00CB45F2"/>
    <w:rsid w:val="00CB6A79"/>
    <w:rsid w:val="00CB7809"/>
    <w:rsid w:val="00CC1FE5"/>
    <w:rsid w:val="00CC4657"/>
    <w:rsid w:val="00CC4BEA"/>
    <w:rsid w:val="00CC6B67"/>
    <w:rsid w:val="00CC7F0B"/>
    <w:rsid w:val="00CC7FC2"/>
    <w:rsid w:val="00CD0D5C"/>
    <w:rsid w:val="00CD1BDF"/>
    <w:rsid w:val="00CD3ECB"/>
    <w:rsid w:val="00CE2382"/>
    <w:rsid w:val="00CE451D"/>
    <w:rsid w:val="00CF23B9"/>
    <w:rsid w:val="00D04228"/>
    <w:rsid w:val="00D126D0"/>
    <w:rsid w:val="00D13198"/>
    <w:rsid w:val="00D13229"/>
    <w:rsid w:val="00D14E8D"/>
    <w:rsid w:val="00D2161E"/>
    <w:rsid w:val="00D240F0"/>
    <w:rsid w:val="00D25FBD"/>
    <w:rsid w:val="00D26858"/>
    <w:rsid w:val="00D301B4"/>
    <w:rsid w:val="00D345AE"/>
    <w:rsid w:val="00D34B85"/>
    <w:rsid w:val="00D36754"/>
    <w:rsid w:val="00D42E5D"/>
    <w:rsid w:val="00D44C93"/>
    <w:rsid w:val="00D457F3"/>
    <w:rsid w:val="00D47C22"/>
    <w:rsid w:val="00D47C66"/>
    <w:rsid w:val="00D503EF"/>
    <w:rsid w:val="00D50B36"/>
    <w:rsid w:val="00D50B9B"/>
    <w:rsid w:val="00D540D0"/>
    <w:rsid w:val="00D553F5"/>
    <w:rsid w:val="00D6148A"/>
    <w:rsid w:val="00D706FD"/>
    <w:rsid w:val="00D70B86"/>
    <w:rsid w:val="00D72329"/>
    <w:rsid w:val="00D82561"/>
    <w:rsid w:val="00D84DF7"/>
    <w:rsid w:val="00D86C61"/>
    <w:rsid w:val="00D8744C"/>
    <w:rsid w:val="00D9106E"/>
    <w:rsid w:val="00DA0726"/>
    <w:rsid w:val="00DA0968"/>
    <w:rsid w:val="00DA36B6"/>
    <w:rsid w:val="00DA3C1B"/>
    <w:rsid w:val="00DA4CA2"/>
    <w:rsid w:val="00DA6A51"/>
    <w:rsid w:val="00DB1007"/>
    <w:rsid w:val="00DB17FE"/>
    <w:rsid w:val="00DB4839"/>
    <w:rsid w:val="00DC0A70"/>
    <w:rsid w:val="00DC5FDD"/>
    <w:rsid w:val="00DD1689"/>
    <w:rsid w:val="00DD19C6"/>
    <w:rsid w:val="00DD6F2F"/>
    <w:rsid w:val="00DD7382"/>
    <w:rsid w:val="00DD79A8"/>
    <w:rsid w:val="00DE3685"/>
    <w:rsid w:val="00DE7C22"/>
    <w:rsid w:val="00DE7DC2"/>
    <w:rsid w:val="00DF4F36"/>
    <w:rsid w:val="00DF55CA"/>
    <w:rsid w:val="00E016A9"/>
    <w:rsid w:val="00E11638"/>
    <w:rsid w:val="00E11DCC"/>
    <w:rsid w:val="00E1622C"/>
    <w:rsid w:val="00E22FFC"/>
    <w:rsid w:val="00E253DC"/>
    <w:rsid w:val="00E26B3C"/>
    <w:rsid w:val="00E26B56"/>
    <w:rsid w:val="00E27B74"/>
    <w:rsid w:val="00E3049A"/>
    <w:rsid w:val="00E30D59"/>
    <w:rsid w:val="00E34AC7"/>
    <w:rsid w:val="00E40A5F"/>
    <w:rsid w:val="00E510F9"/>
    <w:rsid w:val="00E52DC4"/>
    <w:rsid w:val="00E60857"/>
    <w:rsid w:val="00E63462"/>
    <w:rsid w:val="00E75951"/>
    <w:rsid w:val="00E94641"/>
    <w:rsid w:val="00E965C5"/>
    <w:rsid w:val="00EA2249"/>
    <w:rsid w:val="00EA2C27"/>
    <w:rsid w:val="00EB6D0B"/>
    <w:rsid w:val="00EB7BFE"/>
    <w:rsid w:val="00EC0DCD"/>
    <w:rsid w:val="00ED0585"/>
    <w:rsid w:val="00EE1DC1"/>
    <w:rsid w:val="00EE5653"/>
    <w:rsid w:val="00EF068E"/>
    <w:rsid w:val="00EF165D"/>
    <w:rsid w:val="00EF282F"/>
    <w:rsid w:val="00EF2EBB"/>
    <w:rsid w:val="00EF3528"/>
    <w:rsid w:val="00EF5289"/>
    <w:rsid w:val="00EF56DD"/>
    <w:rsid w:val="00EF5849"/>
    <w:rsid w:val="00EF6C08"/>
    <w:rsid w:val="00F00AE1"/>
    <w:rsid w:val="00F02B8E"/>
    <w:rsid w:val="00F053D0"/>
    <w:rsid w:val="00F14544"/>
    <w:rsid w:val="00F1576A"/>
    <w:rsid w:val="00F202DC"/>
    <w:rsid w:val="00F22F0D"/>
    <w:rsid w:val="00F26250"/>
    <w:rsid w:val="00F271B3"/>
    <w:rsid w:val="00F348BF"/>
    <w:rsid w:val="00F35CB1"/>
    <w:rsid w:val="00F41460"/>
    <w:rsid w:val="00F41E7E"/>
    <w:rsid w:val="00F42123"/>
    <w:rsid w:val="00F453F4"/>
    <w:rsid w:val="00F51353"/>
    <w:rsid w:val="00F52360"/>
    <w:rsid w:val="00F54251"/>
    <w:rsid w:val="00F55204"/>
    <w:rsid w:val="00F5573E"/>
    <w:rsid w:val="00F57CD5"/>
    <w:rsid w:val="00F615C0"/>
    <w:rsid w:val="00F649E5"/>
    <w:rsid w:val="00F71D35"/>
    <w:rsid w:val="00F725CD"/>
    <w:rsid w:val="00F8761A"/>
    <w:rsid w:val="00F91A44"/>
    <w:rsid w:val="00F949A5"/>
    <w:rsid w:val="00FA038B"/>
    <w:rsid w:val="00FA06DB"/>
    <w:rsid w:val="00FA27D8"/>
    <w:rsid w:val="00FA28E2"/>
    <w:rsid w:val="00FB1CCE"/>
    <w:rsid w:val="00FC0845"/>
    <w:rsid w:val="00FC39F4"/>
    <w:rsid w:val="00FC41F0"/>
    <w:rsid w:val="00FD0359"/>
    <w:rsid w:val="00FD2E35"/>
    <w:rsid w:val="00FD7D4E"/>
    <w:rsid w:val="00FE088E"/>
    <w:rsid w:val="00FE353A"/>
    <w:rsid w:val="00FF45A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3F313"/>
  <w15:chartTrackingRefBased/>
  <w15:docId w15:val="{BE130BB5-D953-4F68-B21F-D44180939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51D"/>
    <w:pPr>
      <w:spacing w:before="240" w:after="120" w:line="360" w:lineRule="auto"/>
    </w:pPr>
    <w:rPr>
      <w:rFonts w:ascii="Aptos" w:eastAsia="Times New Roman" w:hAnsi="Aptos" w:cs="Times New Roman"/>
      <w:kern w:val="2"/>
      <w:sz w:val="24"/>
      <w:szCs w:val="24"/>
      <w14:ligatures w14:val="standardContextual"/>
    </w:rPr>
  </w:style>
  <w:style w:type="paragraph" w:styleId="Heading1">
    <w:name w:val="heading 1"/>
    <w:basedOn w:val="Normal"/>
    <w:next w:val="Normal"/>
    <w:link w:val="Heading1Char"/>
    <w:uiPriority w:val="1"/>
    <w:qFormat/>
    <w:rsid w:val="00CE451D"/>
    <w:pPr>
      <w:spacing w:before="1080" w:after="0" w:line="240" w:lineRule="auto"/>
      <w:outlineLvl w:val="0"/>
    </w:pPr>
    <w:rPr>
      <w:rFonts w:asciiTheme="majorHAnsi" w:hAnsiTheme="majorHAnsi"/>
      <w:b/>
      <w:sz w:val="64"/>
      <w:szCs w:val="64"/>
    </w:rPr>
  </w:style>
  <w:style w:type="paragraph" w:styleId="Heading2">
    <w:name w:val="heading 2"/>
    <w:basedOn w:val="Normal"/>
    <w:next w:val="Normal"/>
    <w:link w:val="Heading2Char"/>
    <w:uiPriority w:val="2"/>
    <w:qFormat/>
    <w:rsid w:val="00CE451D"/>
    <w:pPr>
      <w:pBdr>
        <w:bottom w:val="single" w:sz="8" w:space="1" w:color="auto"/>
      </w:pBdr>
      <w:spacing w:before="360" w:after="320" w:line="240" w:lineRule="auto"/>
      <w:outlineLvl w:val="1"/>
    </w:pPr>
    <w:rPr>
      <w:rFonts w:asciiTheme="majorHAnsi" w:hAnsiTheme="majorHAnsi"/>
      <w:b/>
      <w:sz w:val="36"/>
      <w:szCs w:val="40"/>
    </w:rPr>
  </w:style>
  <w:style w:type="paragraph" w:styleId="Heading3">
    <w:name w:val="heading 3"/>
    <w:basedOn w:val="Title"/>
    <w:next w:val="Normal"/>
    <w:link w:val="Heading3Char"/>
    <w:uiPriority w:val="3"/>
    <w:qFormat/>
    <w:rsid w:val="00CE451D"/>
    <w:pPr>
      <w:suppressAutoHyphens w:val="0"/>
      <w:autoSpaceDE/>
      <w:autoSpaceDN/>
      <w:adjustRightInd/>
      <w:spacing w:before="240" w:after="480"/>
      <w:contextualSpacing/>
      <w:textAlignment w:val="auto"/>
      <w:outlineLvl w:val="2"/>
    </w:pPr>
    <w:rPr>
      <w:rFonts w:asciiTheme="majorHAnsi" w:eastAsiaTheme="majorEastAsia" w:hAnsiTheme="majorHAnsi" w:cs="Times New Roman (Headings CS)"/>
      <w:b/>
      <w:color w:val="000000" w:themeColor="text1"/>
      <w:kern w:val="28"/>
      <w:sz w:val="32"/>
      <w:szCs w:val="56"/>
      <w:lang w:val="en-IE"/>
    </w:rPr>
  </w:style>
  <w:style w:type="paragraph" w:styleId="Heading4">
    <w:name w:val="heading 4"/>
    <w:basedOn w:val="Heading3"/>
    <w:next w:val="Normal"/>
    <w:link w:val="Heading4Char"/>
    <w:uiPriority w:val="4"/>
    <w:qFormat/>
    <w:rsid w:val="00CE451D"/>
    <w:pPr>
      <w:outlineLvl w:val="3"/>
    </w:pPr>
    <w:rPr>
      <w:sz w:val="28"/>
    </w:rPr>
  </w:style>
  <w:style w:type="paragraph" w:styleId="Heading5">
    <w:name w:val="heading 5"/>
    <w:basedOn w:val="Heading3"/>
    <w:next w:val="Normal"/>
    <w:link w:val="Heading5Char"/>
    <w:uiPriority w:val="5"/>
    <w:qFormat/>
    <w:rsid w:val="00CE451D"/>
    <w:pPr>
      <w:outlineLvl w:val="4"/>
    </w:pPr>
    <w:rPr>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uiPriority w:val="99"/>
    <w:rsid w:val="00CE451D"/>
    <w:rPr>
      <w:b/>
      <w:bCs/>
    </w:rPr>
  </w:style>
  <w:style w:type="paragraph" w:styleId="Subtitle">
    <w:name w:val="Subtitle"/>
    <w:basedOn w:val="H3"/>
    <w:next w:val="Normal"/>
    <w:link w:val="SubtitleChar"/>
    <w:uiPriority w:val="11"/>
    <w:rsid w:val="00CE451D"/>
    <w:rPr>
      <w:rFonts w:ascii="Calibri" w:hAnsi="Calibri" w:cs="Calibri"/>
      <w:b/>
      <w:color w:val="39373B"/>
    </w:rPr>
  </w:style>
  <w:style w:type="character" w:customStyle="1" w:styleId="SubtitleChar">
    <w:name w:val="Subtitle Char"/>
    <w:link w:val="Subtitle"/>
    <w:uiPriority w:val="11"/>
    <w:rsid w:val="00CE451D"/>
    <w:rPr>
      <w:rFonts w:ascii="Calibri" w:eastAsia="Calibri" w:hAnsi="Calibri" w:cs="Calibri"/>
      <w:b/>
      <w:bCs/>
      <w:color w:val="39373B"/>
      <w:kern w:val="2"/>
      <w:sz w:val="32"/>
      <w:szCs w:val="32"/>
      <w14:ligatures w14:val="standardContextual"/>
    </w:rPr>
  </w:style>
  <w:style w:type="character" w:styleId="Emphasis">
    <w:name w:val="Emphasis"/>
    <w:uiPriority w:val="20"/>
    <w:rsid w:val="00CE451D"/>
    <w:rPr>
      <w:b/>
      <w:color w:val="7F7F7F"/>
      <w:sz w:val="48"/>
    </w:rPr>
  </w:style>
  <w:style w:type="character" w:customStyle="1" w:styleId="Heading1Char">
    <w:name w:val="Heading 1 Char"/>
    <w:link w:val="Heading1"/>
    <w:uiPriority w:val="1"/>
    <w:rsid w:val="00CE451D"/>
    <w:rPr>
      <w:rFonts w:asciiTheme="majorHAnsi" w:eastAsia="Times New Roman" w:hAnsiTheme="majorHAnsi" w:cs="Times New Roman"/>
      <w:b/>
      <w:kern w:val="2"/>
      <w:sz w:val="64"/>
      <w:szCs w:val="64"/>
      <w14:ligatures w14:val="standardContextual"/>
    </w:rPr>
  </w:style>
  <w:style w:type="character" w:customStyle="1" w:styleId="Heading2Char">
    <w:name w:val="Heading 2 Char"/>
    <w:link w:val="Heading2"/>
    <w:uiPriority w:val="9"/>
    <w:rsid w:val="00CE451D"/>
    <w:rPr>
      <w:rFonts w:asciiTheme="majorHAnsi" w:eastAsia="Times New Roman" w:hAnsiTheme="majorHAnsi" w:cs="Times New Roman"/>
      <w:b/>
      <w:kern w:val="2"/>
      <w:sz w:val="36"/>
      <w:szCs w:val="40"/>
      <w14:ligatures w14:val="standardContextual"/>
    </w:rPr>
  </w:style>
  <w:style w:type="paragraph" w:styleId="Header">
    <w:name w:val="header"/>
    <w:basedOn w:val="Normal"/>
    <w:link w:val="HeaderChar"/>
    <w:uiPriority w:val="99"/>
    <w:unhideWhenUsed/>
    <w:rsid w:val="00CE451D"/>
    <w:pPr>
      <w:tabs>
        <w:tab w:val="center" w:pos="4513"/>
        <w:tab w:val="right" w:pos="9026"/>
      </w:tabs>
      <w:spacing w:after="160" w:line="240" w:lineRule="auto"/>
    </w:pPr>
    <w:rPr>
      <w:szCs w:val="22"/>
    </w:rPr>
  </w:style>
  <w:style w:type="character" w:customStyle="1" w:styleId="HeaderChar">
    <w:name w:val="Header Char"/>
    <w:link w:val="Header"/>
    <w:uiPriority w:val="99"/>
    <w:rsid w:val="00CE451D"/>
    <w:rPr>
      <w:rFonts w:ascii="Aptos" w:eastAsia="Times New Roman" w:hAnsi="Aptos" w:cs="Times New Roman"/>
      <w:kern w:val="2"/>
      <w:sz w:val="24"/>
      <w14:ligatures w14:val="standardContextual"/>
    </w:rPr>
  </w:style>
  <w:style w:type="paragraph" w:styleId="Footer">
    <w:name w:val="footer"/>
    <w:basedOn w:val="Normal"/>
    <w:link w:val="FooterChar"/>
    <w:uiPriority w:val="99"/>
    <w:unhideWhenUsed/>
    <w:rsid w:val="00CE451D"/>
    <w:pPr>
      <w:tabs>
        <w:tab w:val="center" w:pos="4513"/>
        <w:tab w:val="right" w:pos="9026"/>
      </w:tabs>
      <w:spacing w:after="160" w:line="240" w:lineRule="auto"/>
    </w:pPr>
    <w:rPr>
      <w:szCs w:val="22"/>
    </w:rPr>
  </w:style>
  <w:style w:type="character" w:customStyle="1" w:styleId="FooterChar">
    <w:name w:val="Footer Char"/>
    <w:link w:val="Footer"/>
    <w:uiPriority w:val="99"/>
    <w:rsid w:val="00CE451D"/>
    <w:rPr>
      <w:rFonts w:ascii="Aptos" w:eastAsia="Times New Roman" w:hAnsi="Aptos" w:cs="Times New Roman"/>
      <w:kern w:val="2"/>
      <w:sz w:val="24"/>
      <w14:ligatures w14:val="standardContextual"/>
    </w:rPr>
  </w:style>
  <w:style w:type="character" w:styleId="SubtleEmphasis">
    <w:name w:val="Subtle Emphasis"/>
    <w:uiPriority w:val="19"/>
    <w:rsid w:val="00CE451D"/>
    <w:rPr>
      <w:sz w:val="16"/>
    </w:rPr>
  </w:style>
  <w:style w:type="paragraph" w:styleId="Title">
    <w:name w:val="Title"/>
    <w:aliases w:val="Heading_3"/>
    <w:basedOn w:val="BasicParagraph"/>
    <w:next w:val="Normal"/>
    <w:link w:val="TitleChar"/>
    <w:uiPriority w:val="10"/>
    <w:rsid w:val="00CE451D"/>
    <w:pPr>
      <w:suppressAutoHyphens/>
      <w:spacing w:before="480" w:line="240" w:lineRule="auto"/>
    </w:pPr>
    <w:rPr>
      <w:rFonts w:ascii="Calibri Light" w:hAnsi="Calibri Light" w:cs="Calibri Light"/>
      <w:color w:val="39373B"/>
      <w:sz w:val="72"/>
      <w:szCs w:val="72"/>
    </w:rPr>
  </w:style>
  <w:style w:type="character" w:customStyle="1" w:styleId="TitleChar">
    <w:name w:val="Title Char"/>
    <w:aliases w:val="Heading_3 Char"/>
    <w:link w:val="Title"/>
    <w:uiPriority w:val="10"/>
    <w:rsid w:val="00CE451D"/>
    <w:rPr>
      <w:rFonts w:ascii="Calibri Light" w:eastAsia="Times New Roman" w:hAnsi="Calibri Light" w:cs="Calibri Light"/>
      <w:color w:val="39373B"/>
      <w:kern w:val="2"/>
      <w:sz w:val="72"/>
      <w:szCs w:val="72"/>
      <w:lang w:val="en-US"/>
      <w14:ligatures w14:val="standardContextual"/>
    </w:rPr>
  </w:style>
  <w:style w:type="character" w:customStyle="1" w:styleId="Heading3Char">
    <w:name w:val="Heading 3 Char"/>
    <w:link w:val="Heading3"/>
    <w:uiPriority w:val="3"/>
    <w:rsid w:val="00CE451D"/>
    <w:rPr>
      <w:rFonts w:asciiTheme="majorHAnsi" w:eastAsiaTheme="majorEastAsia" w:hAnsiTheme="majorHAnsi" w:cs="Times New Roman (Headings CS)"/>
      <w:b/>
      <w:color w:val="000000" w:themeColor="text1"/>
      <w:kern w:val="28"/>
      <w:sz w:val="32"/>
      <w:szCs w:val="56"/>
      <w14:ligatures w14:val="standardContextual"/>
    </w:rPr>
  </w:style>
  <w:style w:type="character" w:customStyle="1" w:styleId="Heading4Char">
    <w:name w:val="Heading 4 Char"/>
    <w:link w:val="Heading4"/>
    <w:uiPriority w:val="4"/>
    <w:rsid w:val="00CE451D"/>
    <w:rPr>
      <w:rFonts w:asciiTheme="majorHAnsi" w:eastAsiaTheme="majorEastAsia" w:hAnsiTheme="majorHAnsi" w:cs="Times New Roman (Headings CS)"/>
      <w:b/>
      <w:color w:val="000000" w:themeColor="text1"/>
      <w:kern w:val="28"/>
      <w:sz w:val="28"/>
      <w:szCs w:val="56"/>
      <w14:ligatures w14:val="standardContextual"/>
    </w:rPr>
  </w:style>
  <w:style w:type="character" w:customStyle="1" w:styleId="Heading5Char">
    <w:name w:val="Heading 5 Char"/>
    <w:link w:val="Heading5"/>
    <w:uiPriority w:val="5"/>
    <w:rsid w:val="00CE451D"/>
    <w:rPr>
      <w:rFonts w:asciiTheme="majorHAnsi" w:eastAsiaTheme="majorEastAsia" w:hAnsiTheme="majorHAnsi" w:cs="Times New Roman (Headings CS)"/>
      <w:b/>
      <w:color w:val="000000" w:themeColor="text1"/>
      <w:kern w:val="28"/>
      <w:sz w:val="26"/>
      <w:szCs w:val="56"/>
      <w14:ligatures w14:val="standardContextual"/>
    </w:rPr>
  </w:style>
  <w:style w:type="paragraph" w:styleId="ListParagraph">
    <w:name w:val="List Paragraph"/>
    <w:aliases w:val="Use Case List Paragraph,Bullet List,FooterText,numbered,List Paragraph1,Paragraphe de liste1,Bulletr List Paragraph,列出段落,列出段落1,List Paragraph2,List Paragraph21,Listeafsnit1,Parágrafo da Lista1,Párrafo de lista1,リスト段落1,List Paragraph11,Foo"/>
    <w:basedOn w:val="Normal"/>
    <w:link w:val="ListParagraphChar"/>
    <w:uiPriority w:val="34"/>
    <w:qFormat/>
    <w:rsid w:val="00CE451D"/>
    <w:pPr>
      <w:spacing w:after="160"/>
      <w:ind w:left="720"/>
      <w:contextualSpacing/>
    </w:pPr>
    <w:rPr>
      <w:szCs w:val="22"/>
    </w:rPr>
  </w:style>
  <w:style w:type="character" w:customStyle="1" w:styleId="FootnoteTextChar">
    <w:name w:val="Footnote Text Char"/>
    <w:aliases w:val="Footnote Text Char2 Char1 Char,Footnote Text Char Char1 Char1 Char,Footnote Text Char1 Char Char Char Char,Footnote Text Char Char Char Char Char Char,Footnote Text Char1 Char1 Char Char,Footnote Text Char Char Char1 Char Char,fn Char"/>
    <w:link w:val="FootnoteText"/>
    <w:uiPriority w:val="99"/>
    <w:qFormat/>
    <w:locked/>
    <w:rsid w:val="00CE451D"/>
    <w:rPr>
      <w:sz w:val="20"/>
      <w:szCs w:val="20"/>
    </w:rPr>
  </w:style>
  <w:style w:type="paragraph" w:styleId="FootnoteText">
    <w:name w:val="footnote text"/>
    <w:aliases w:val="Footnote Text Char2 Char1,Footnote Text Char Char1 Char1,Footnote Text Char1 Char Char Char,Footnote Text Char Char Char Char Char,Footnote Text Char1 Char1 Char,Footnote Text Char Char Char1 Char,5_G,Footnote,Fußnote,footnotes,fn,Char,ftx"/>
    <w:basedOn w:val="Normal"/>
    <w:link w:val="FootnoteTextChar"/>
    <w:uiPriority w:val="99"/>
    <w:unhideWhenUsed/>
    <w:qFormat/>
    <w:rsid w:val="00CE451D"/>
    <w:pPr>
      <w:spacing w:after="160" w:line="240" w:lineRule="auto"/>
    </w:pPr>
    <w:rPr>
      <w:rFonts w:asciiTheme="minorHAnsi" w:eastAsiaTheme="minorHAnsi" w:hAnsiTheme="minorHAnsi" w:cstheme="minorBidi"/>
      <w:kern w:val="0"/>
      <w:sz w:val="20"/>
      <w:szCs w:val="20"/>
      <w14:ligatures w14:val="none"/>
    </w:rPr>
  </w:style>
  <w:style w:type="character" w:customStyle="1" w:styleId="FootnoteTextChar1">
    <w:name w:val="Footnote Text Char1"/>
    <w:uiPriority w:val="99"/>
    <w:semiHidden/>
    <w:rsid w:val="00CE451D"/>
    <w:rPr>
      <w:sz w:val="20"/>
      <w:szCs w:val="20"/>
    </w:rPr>
  </w:style>
  <w:style w:type="character" w:styleId="FootnoteReference">
    <w:name w:val="footnote reference"/>
    <w:aliases w:val="4_G,Footnote Reference Number,ftref,Footnote symbol,Footnote Refernece,Footnotes refss,Appel note de bas de p.,4_G Char Char Char Char Char Char Char,Footnotes refss Char Char Char Char Char Char Char"/>
    <w:link w:val="4GCharCharCharCharCharChar"/>
    <w:uiPriority w:val="99"/>
    <w:unhideWhenUsed/>
    <w:qFormat/>
    <w:rsid w:val="00CE451D"/>
    <w:rPr>
      <w:rFonts w:ascii="Calibri" w:hAnsi="Calibri"/>
      <w:vertAlign w:val="superscript"/>
    </w:rPr>
  </w:style>
  <w:style w:type="paragraph" w:customStyle="1" w:styleId="4GCharCharCharCharCharChar">
    <w:name w:val="4_G Char Char Char Char Char Char"/>
    <w:aliases w:val="Footnotes refss Char Char Char Char Char Char,ftref Char Char Char Char Char Char,BVI fnr Char Char Char Char Char Char,BVI fnr Car Car Char Char Char Char Char Char"/>
    <w:basedOn w:val="Normal"/>
    <w:link w:val="FootnoteReference"/>
    <w:uiPriority w:val="99"/>
    <w:rsid w:val="00CE451D"/>
    <w:pPr>
      <w:spacing w:line="240" w:lineRule="exact"/>
      <w:jc w:val="both"/>
    </w:pPr>
    <w:rPr>
      <w:rFonts w:ascii="Calibri" w:eastAsiaTheme="minorHAnsi" w:hAnsi="Calibri" w:cstheme="minorBidi"/>
      <w:kern w:val="0"/>
      <w:sz w:val="22"/>
      <w:szCs w:val="22"/>
      <w:vertAlign w:val="superscript"/>
      <w14:ligatures w14:val="none"/>
    </w:rPr>
  </w:style>
  <w:style w:type="character" w:styleId="Hyperlink">
    <w:name w:val="Hyperlink"/>
    <w:uiPriority w:val="99"/>
    <w:unhideWhenUsed/>
    <w:rsid w:val="00CE451D"/>
    <w:rPr>
      <w:color w:val="0563C1"/>
      <w:u w:val="single"/>
    </w:rPr>
  </w:style>
  <w:style w:type="paragraph" w:customStyle="1" w:styleId="Recommentations">
    <w:name w:val="Recommentations"/>
    <w:basedOn w:val="Normal"/>
    <w:next w:val="Normal"/>
    <w:link w:val="RecommentationsChar"/>
    <w:autoRedefine/>
    <w:uiPriority w:val="5"/>
    <w:qFormat/>
    <w:rsid w:val="00CE451D"/>
    <w:pPr>
      <w:pBdr>
        <w:top w:val="single" w:sz="48" w:space="1" w:color="C4C9CD" w:themeColor="text2" w:themeTint="40"/>
        <w:left w:val="single" w:sz="48" w:space="4" w:color="C4C9CD" w:themeColor="text2" w:themeTint="40"/>
        <w:bottom w:val="single" w:sz="48" w:space="1" w:color="C4C9CD" w:themeColor="text2" w:themeTint="40"/>
        <w:right w:val="single" w:sz="48" w:space="4" w:color="C4C9CD" w:themeColor="text2" w:themeTint="40"/>
      </w:pBdr>
      <w:shd w:val="clear" w:color="auto" w:fill="C4C9CD" w:themeFill="text2" w:themeFillTint="40"/>
      <w:spacing w:after="240"/>
    </w:pPr>
    <w:rPr>
      <w:rFonts w:asciiTheme="minorHAnsi" w:eastAsiaTheme="minorHAnsi" w:hAnsiTheme="minorHAnsi"/>
      <w:noProof/>
      <w:lang w:val="en-GB"/>
    </w:rPr>
  </w:style>
  <w:style w:type="character" w:customStyle="1" w:styleId="RecommentationsChar">
    <w:name w:val="Recommentations Char"/>
    <w:link w:val="Recommentations"/>
    <w:uiPriority w:val="5"/>
    <w:rsid w:val="00CE451D"/>
    <w:rPr>
      <w:rFonts w:cs="Times New Roman"/>
      <w:noProof/>
      <w:kern w:val="2"/>
      <w:sz w:val="24"/>
      <w:szCs w:val="24"/>
      <w:shd w:val="clear" w:color="auto" w:fill="C4C9CD" w:themeFill="text2" w:themeFillTint="40"/>
      <w:lang w:val="en-GB"/>
      <w14:ligatures w14:val="standardContextual"/>
    </w:rPr>
  </w:style>
  <w:style w:type="paragraph" w:customStyle="1" w:styleId="Quotes">
    <w:name w:val="Quotes"/>
    <w:basedOn w:val="Normal"/>
    <w:link w:val="QuotesChar"/>
    <w:autoRedefine/>
    <w:uiPriority w:val="8"/>
    <w:qFormat/>
    <w:rsid w:val="00CE451D"/>
    <w:pPr>
      <w:pBdr>
        <w:top w:val="single" w:sz="8" w:space="1" w:color="auto"/>
        <w:bottom w:val="single" w:sz="8" w:space="1" w:color="auto"/>
      </w:pBdr>
      <w:ind w:left="720"/>
    </w:pPr>
    <w:rPr>
      <w:rFonts w:asciiTheme="minorHAnsi" w:hAnsiTheme="minorHAnsi"/>
    </w:rPr>
  </w:style>
  <w:style w:type="paragraph" w:styleId="Quote">
    <w:name w:val="Quote"/>
    <w:basedOn w:val="Normal"/>
    <w:next w:val="Normal"/>
    <w:link w:val="QuoteChar"/>
    <w:uiPriority w:val="29"/>
    <w:rsid w:val="00CE451D"/>
    <w:pPr>
      <w:spacing w:before="200" w:after="160"/>
      <w:ind w:left="864" w:right="864"/>
      <w:jc w:val="center"/>
    </w:pPr>
    <w:rPr>
      <w:i/>
      <w:iCs/>
      <w:color w:val="404040"/>
      <w:szCs w:val="22"/>
    </w:rPr>
  </w:style>
  <w:style w:type="character" w:customStyle="1" w:styleId="QuoteChar">
    <w:name w:val="Quote Char"/>
    <w:link w:val="Quote"/>
    <w:uiPriority w:val="29"/>
    <w:rsid w:val="00CE451D"/>
    <w:rPr>
      <w:rFonts w:ascii="Aptos" w:eastAsia="Times New Roman" w:hAnsi="Aptos" w:cs="Times New Roman"/>
      <w:i/>
      <w:iCs/>
      <w:color w:val="404040"/>
      <w:kern w:val="2"/>
      <w:sz w:val="24"/>
      <w14:ligatures w14:val="standardContextual"/>
    </w:rPr>
  </w:style>
  <w:style w:type="character" w:customStyle="1" w:styleId="QuotesChar">
    <w:name w:val="Quotes Char"/>
    <w:link w:val="Quotes"/>
    <w:uiPriority w:val="8"/>
    <w:rsid w:val="00CE451D"/>
    <w:rPr>
      <w:rFonts w:eastAsia="Times New Roman" w:cs="Times New Roman"/>
      <w:kern w:val="2"/>
      <w:sz w:val="24"/>
      <w:szCs w:val="24"/>
      <w14:ligatures w14:val="standardContextual"/>
    </w:rPr>
  </w:style>
  <w:style w:type="paragraph" w:styleId="NormalWeb">
    <w:name w:val="Normal (Web)"/>
    <w:basedOn w:val="Normal"/>
    <w:uiPriority w:val="99"/>
    <w:unhideWhenUsed/>
    <w:rsid w:val="00CE451D"/>
    <w:pPr>
      <w:spacing w:before="100" w:beforeAutospacing="1" w:after="100" w:afterAutospacing="1" w:line="240" w:lineRule="auto"/>
    </w:pPr>
    <w:rPr>
      <w:rFonts w:ascii="Times New Roman" w:hAnsi="Times New Roman"/>
      <w:szCs w:val="22"/>
      <w:lang w:eastAsia="en-GB"/>
    </w:rPr>
  </w:style>
  <w:style w:type="paragraph" w:customStyle="1" w:styleId="Default">
    <w:name w:val="Default"/>
    <w:rsid w:val="00CE451D"/>
    <w:pPr>
      <w:autoSpaceDE w:val="0"/>
      <w:autoSpaceDN w:val="0"/>
      <w:adjustRightInd w:val="0"/>
      <w:spacing w:after="0" w:line="240" w:lineRule="auto"/>
    </w:pPr>
    <w:rPr>
      <w:rFonts w:ascii="Calibri" w:eastAsia="Calibri" w:hAnsi="Calibri" w:cs="Calibri"/>
      <w:color w:val="000000"/>
      <w:sz w:val="24"/>
      <w:szCs w:val="24"/>
    </w:rPr>
  </w:style>
  <w:style w:type="paragraph" w:customStyle="1" w:styleId="CM1">
    <w:name w:val="CM1"/>
    <w:basedOn w:val="Default"/>
    <w:next w:val="Default"/>
    <w:uiPriority w:val="99"/>
    <w:rsid w:val="00CE451D"/>
    <w:rPr>
      <w:rFonts w:ascii="EUAlbertina" w:hAnsi="EUAlbertina" w:cs="Times New Roman"/>
      <w:color w:val="auto"/>
    </w:rPr>
  </w:style>
  <w:style w:type="character" w:styleId="CommentReference">
    <w:name w:val="annotation reference"/>
    <w:uiPriority w:val="99"/>
    <w:unhideWhenUsed/>
    <w:rsid w:val="00CE451D"/>
    <w:rPr>
      <w:sz w:val="16"/>
      <w:szCs w:val="16"/>
    </w:rPr>
  </w:style>
  <w:style w:type="paragraph" w:styleId="CommentText">
    <w:name w:val="annotation text"/>
    <w:basedOn w:val="Normal"/>
    <w:link w:val="CommentTextChar"/>
    <w:uiPriority w:val="99"/>
    <w:unhideWhenUsed/>
    <w:rsid w:val="00CE451D"/>
    <w:pPr>
      <w:spacing w:after="160" w:line="240" w:lineRule="auto"/>
    </w:pPr>
    <w:rPr>
      <w:sz w:val="20"/>
      <w:szCs w:val="20"/>
    </w:rPr>
  </w:style>
  <w:style w:type="character" w:customStyle="1" w:styleId="CommentTextChar">
    <w:name w:val="Comment Text Char"/>
    <w:link w:val="CommentText"/>
    <w:uiPriority w:val="99"/>
    <w:rsid w:val="00CE451D"/>
    <w:rPr>
      <w:rFonts w:ascii="Aptos" w:eastAsia="Times New Roman" w:hAnsi="Aptos" w:cs="Times New Roman"/>
      <w:kern w:val="2"/>
      <w:sz w:val="20"/>
      <w:szCs w:val="20"/>
      <w14:ligatures w14:val="standardContextual"/>
    </w:rPr>
  </w:style>
  <w:style w:type="paragraph" w:styleId="BalloonText">
    <w:name w:val="Balloon Text"/>
    <w:basedOn w:val="Normal"/>
    <w:link w:val="BalloonTextChar"/>
    <w:uiPriority w:val="99"/>
    <w:semiHidden/>
    <w:unhideWhenUsed/>
    <w:rsid w:val="00CE451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E451D"/>
    <w:rPr>
      <w:rFonts w:ascii="Segoe UI" w:eastAsia="Times New Roman" w:hAnsi="Segoe UI" w:cs="Segoe UI"/>
      <w:kern w:val="2"/>
      <w:sz w:val="18"/>
      <w:szCs w:val="18"/>
      <w14:ligatures w14:val="standardContextual"/>
    </w:rPr>
  </w:style>
  <w:style w:type="character" w:customStyle="1" w:styleId="CommentSubjectChar">
    <w:name w:val="Comment Subject Char"/>
    <w:link w:val="CommentSubject"/>
    <w:uiPriority w:val="99"/>
    <w:semiHidden/>
    <w:rsid w:val="00CE451D"/>
    <w:rPr>
      <w:b/>
      <w:bCs/>
      <w:sz w:val="20"/>
      <w:szCs w:val="20"/>
    </w:rPr>
  </w:style>
  <w:style w:type="paragraph" w:styleId="CommentSubject">
    <w:name w:val="annotation subject"/>
    <w:basedOn w:val="CommentText"/>
    <w:next w:val="CommentText"/>
    <w:link w:val="CommentSubjectChar"/>
    <w:uiPriority w:val="99"/>
    <w:semiHidden/>
    <w:unhideWhenUsed/>
    <w:rsid w:val="00CE451D"/>
    <w:rPr>
      <w:rFonts w:asciiTheme="minorHAnsi" w:eastAsiaTheme="minorHAnsi" w:hAnsiTheme="minorHAnsi" w:cstheme="minorBidi"/>
      <w:b/>
      <w:bCs/>
      <w:kern w:val="0"/>
      <w14:ligatures w14:val="none"/>
    </w:rPr>
  </w:style>
  <w:style w:type="character" w:customStyle="1" w:styleId="CommentSubjectChar1">
    <w:name w:val="Comment Subject Char1"/>
    <w:basedOn w:val="CommentTextChar"/>
    <w:uiPriority w:val="99"/>
    <w:semiHidden/>
    <w:rsid w:val="00CE451D"/>
    <w:rPr>
      <w:rFonts w:ascii="Aptos" w:eastAsia="Times New Roman" w:hAnsi="Aptos" w:cs="Calibri"/>
      <w:b/>
      <w:bCs/>
      <w:noProof/>
      <w:kern w:val="2"/>
      <w:sz w:val="20"/>
      <w:szCs w:val="20"/>
      <w:lang w:val="en-GB"/>
      <w14:ligatures w14:val="standardContextual"/>
    </w:rPr>
  </w:style>
  <w:style w:type="table" w:styleId="TableGrid">
    <w:name w:val="Table Grid"/>
    <w:basedOn w:val="TableNormal"/>
    <w:uiPriority w:val="39"/>
    <w:rsid w:val="00CE451D"/>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CE451D"/>
    <w:pPr>
      <w:outlineLvl w:val="9"/>
    </w:pPr>
  </w:style>
  <w:style w:type="paragraph" w:styleId="TOC1">
    <w:name w:val="toc 1"/>
    <w:basedOn w:val="Normal"/>
    <w:next w:val="Normal"/>
    <w:autoRedefine/>
    <w:uiPriority w:val="39"/>
    <w:unhideWhenUsed/>
    <w:rsid w:val="00CE451D"/>
    <w:pPr>
      <w:spacing w:after="100"/>
    </w:pPr>
    <w:rPr>
      <w:szCs w:val="22"/>
    </w:rPr>
  </w:style>
  <w:style w:type="paragraph" w:styleId="TOC2">
    <w:name w:val="toc 2"/>
    <w:basedOn w:val="Normal"/>
    <w:next w:val="Normal"/>
    <w:autoRedefine/>
    <w:uiPriority w:val="39"/>
    <w:unhideWhenUsed/>
    <w:rsid w:val="00CE451D"/>
    <w:pPr>
      <w:spacing w:after="100"/>
      <w:ind w:left="240"/>
    </w:pPr>
    <w:rPr>
      <w:szCs w:val="22"/>
    </w:rPr>
  </w:style>
  <w:style w:type="paragraph" w:styleId="TOC3">
    <w:name w:val="toc 3"/>
    <w:basedOn w:val="Normal"/>
    <w:next w:val="Normal"/>
    <w:autoRedefine/>
    <w:uiPriority w:val="39"/>
    <w:unhideWhenUsed/>
    <w:rsid w:val="00CE451D"/>
    <w:pPr>
      <w:spacing w:after="0"/>
      <w:ind w:left="220"/>
    </w:pPr>
    <w:rPr>
      <w:sz w:val="20"/>
      <w:szCs w:val="20"/>
    </w:rPr>
  </w:style>
  <w:style w:type="character" w:customStyle="1" w:styleId="Quotation">
    <w:name w:val="Quotation"/>
    <w:rsid w:val="00CE451D"/>
    <w:rPr>
      <w:i/>
      <w:iCs/>
    </w:rPr>
  </w:style>
  <w:style w:type="character" w:customStyle="1" w:styleId="FootnoteCharacters">
    <w:name w:val="Footnote Characters"/>
    <w:uiPriority w:val="99"/>
    <w:semiHidden/>
    <w:unhideWhenUsed/>
    <w:qFormat/>
    <w:rsid w:val="00CE451D"/>
    <w:rPr>
      <w:vertAlign w:val="superscript"/>
    </w:rPr>
  </w:style>
  <w:style w:type="character" w:customStyle="1" w:styleId="FootnoteAnchor">
    <w:name w:val="Footnote Anchor"/>
    <w:uiPriority w:val="99"/>
    <w:rsid w:val="00CE451D"/>
    <w:rPr>
      <w:vertAlign w:val="superscript"/>
    </w:rPr>
  </w:style>
  <w:style w:type="character" w:customStyle="1" w:styleId="BodyTextChar">
    <w:name w:val="Body Text Char"/>
    <w:link w:val="BodyText"/>
    <w:uiPriority w:val="99"/>
    <w:semiHidden/>
    <w:rsid w:val="00CE451D"/>
    <w:rPr>
      <w:rFonts w:ascii="Liberation Serif" w:eastAsia="Songti SC" w:hAnsi="Liberation Serif" w:cs="Mangal"/>
      <w:kern w:val="2"/>
      <w:sz w:val="24"/>
      <w:szCs w:val="21"/>
      <w:lang w:eastAsia="zh-CN" w:bidi="hi-IN"/>
      <w14:ligatures w14:val="standardContextual"/>
    </w:rPr>
  </w:style>
  <w:style w:type="paragraph" w:styleId="BodyText">
    <w:name w:val="Body Text"/>
    <w:basedOn w:val="Normal"/>
    <w:link w:val="BodyTextChar"/>
    <w:uiPriority w:val="99"/>
    <w:semiHidden/>
    <w:rsid w:val="00CE451D"/>
    <w:pPr>
      <w:suppressAutoHyphens/>
      <w:spacing w:line="240" w:lineRule="auto"/>
    </w:pPr>
    <w:rPr>
      <w:rFonts w:ascii="Liberation Serif" w:eastAsia="Songti SC" w:hAnsi="Liberation Serif" w:cs="Mangal"/>
      <w:szCs w:val="21"/>
      <w:lang w:eastAsia="zh-CN" w:bidi="hi-IN"/>
    </w:rPr>
  </w:style>
  <w:style w:type="character" w:customStyle="1" w:styleId="BodyTextChar1">
    <w:name w:val="Body Text Char1"/>
    <w:basedOn w:val="DefaultParagraphFont"/>
    <w:uiPriority w:val="99"/>
    <w:semiHidden/>
    <w:rsid w:val="00CE451D"/>
    <w:rPr>
      <w:rFonts w:ascii="Calibri" w:eastAsia="Calibri" w:hAnsi="Calibri" w:cs="Calibri"/>
      <w:noProof/>
      <w:sz w:val="24"/>
      <w:szCs w:val="24"/>
      <w:lang w:val="en-GB"/>
    </w:rPr>
  </w:style>
  <w:style w:type="character" w:customStyle="1" w:styleId="Hyperlink1">
    <w:name w:val="Hyperlink1"/>
    <w:uiPriority w:val="99"/>
    <w:unhideWhenUsed/>
    <w:rsid w:val="00CE451D"/>
    <w:rPr>
      <w:color w:val="0563C1"/>
      <w:u w:val="single"/>
    </w:rPr>
  </w:style>
  <w:style w:type="paragraph" w:customStyle="1" w:styleId="Normal1">
    <w:name w:val="Normal1"/>
    <w:basedOn w:val="Normal"/>
    <w:uiPriority w:val="99"/>
    <w:rsid w:val="00CE451D"/>
    <w:pPr>
      <w:spacing w:before="100" w:beforeAutospacing="1" w:after="100" w:afterAutospacing="1" w:line="240" w:lineRule="auto"/>
    </w:pPr>
    <w:rPr>
      <w:rFonts w:ascii="Times New Roman" w:hAnsi="Times New Roman"/>
      <w:lang w:eastAsia="en-IE"/>
    </w:rPr>
  </w:style>
  <w:style w:type="paragraph" w:customStyle="1" w:styleId="speaker">
    <w:name w:val="speaker"/>
    <w:basedOn w:val="Normal"/>
    <w:uiPriority w:val="99"/>
    <w:semiHidden/>
    <w:rsid w:val="00CE451D"/>
    <w:pPr>
      <w:spacing w:before="100" w:beforeAutospacing="1" w:after="100" w:afterAutospacing="1" w:line="240" w:lineRule="auto"/>
    </w:pPr>
    <w:rPr>
      <w:rFonts w:ascii="Times New Roman" w:hAnsi="Times New Roman"/>
      <w:lang w:eastAsia="en-IE"/>
    </w:rPr>
  </w:style>
  <w:style w:type="character" w:styleId="Strong">
    <w:name w:val="Strong"/>
    <w:uiPriority w:val="22"/>
    <w:rsid w:val="00CE451D"/>
    <w:rPr>
      <w:b/>
      <w:bCs/>
    </w:rPr>
  </w:style>
  <w:style w:type="character" w:customStyle="1" w:styleId="hi">
    <w:name w:val="hi"/>
    <w:basedOn w:val="DefaultParagraphFont"/>
    <w:uiPriority w:val="99"/>
    <w:rsid w:val="00CE451D"/>
  </w:style>
  <w:style w:type="character" w:styleId="FollowedHyperlink">
    <w:name w:val="FollowedHyperlink"/>
    <w:uiPriority w:val="99"/>
    <w:semiHidden/>
    <w:unhideWhenUsed/>
    <w:rsid w:val="00CE451D"/>
    <w:rPr>
      <w:color w:val="954F72"/>
      <w:u w:val="single"/>
    </w:rPr>
  </w:style>
  <w:style w:type="character" w:customStyle="1" w:styleId="UnresolvedMention1">
    <w:name w:val="Unresolved Mention1"/>
    <w:uiPriority w:val="99"/>
    <w:semiHidden/>
    <w:unhideWhenUsed/>
    <w:rsid w:val="00CE451D"/>
    <w:rPr>
      <w:color w:val="605E5C"/>
      <w:shd w:val="clear" w:color="auto" w:fill="E1DFDD"/>
    </w:rPr>
  </w:style>
  <w:style w:type="character" w:customStyle="1" w:styleId="contentpasted0">
    <w:name w:val="contentpasted0"/>
    <w:basedOn w:val="DefaultParagraphFont"/>
    <w:uiPriority w:val="99"/>
    <w:rsid w:val="00CE451D"/>
  </w:style>
  <w:style w:type="paragraph" w:customStyle="1" w:styleId="elementtoproof">
    <w:name w:val="elementtoproof"/>
    <w:basedOn w:val="Normal"/>
    <w:uiPriority w:val="99"/>
    <w:rsid w:val="00CE451D"/>
    <w:pPr>
      <w:spacing w:before="100" w:beforeAutospacing="1" w:after="100" w:afterAutospacing="1" w:line="276" w:lineRule="auto"/>
      <w:jc w:val="both"/>
    </w:pPr>
    <w:rPr>
      <w:rFonts w:ascii="Times New Roman" w:hAnsi="Times New Roman"/>
      <w:lang w:eastAsia="en-IE"/>
    </w:rPr>
  </w:style>
  <w:style w:type="character" w:customStyle="1" w:styleId="ListParagraphChar">
    <w:name w:val="List Paragraph Char"/>
    <w:aliases w:val="Use Case List Paragraph Char,Bullet List Char,FooterText Char,numbered Char,List Paragraph1 Char,Paragraphe de liste1 Char,Bulletr List Paragraph Char,列出段落 Char,列出段落1 Char,List Paragraph2 Char,List Paragraph21 Char,Listeafsnit1 Char"/>
    <w:link w:val="ListParagraph"/>
    <w:uiPriority w:val="34"/>
    <w:rsid w:val="00CE451D"/>
    <w:rPr>
      <w:rFonts w:ascii="Aptos" w:eastAsia="Times New Roman" w:hAnsi="Aptos" w:cs="Times New Roman"/>
      <w:kern w:val="2"/>
      <w:sz w:val="24"/>
      <w14:ligatures w14:val="standardContextual"/>
    </w:rPr>
  </w:style>
  <w:style w:type="character" w:customStyle="1" w:styleId="user-highlighted-active">
    <w:name w:val="user-highlighted-active"/>
    <w:basedOn w:val="DefaultParagraphFont"/>
    <w:uiPriority w:val="99"/>
    <w:rsid w:val="00CE451D"/>
  </w:style>
  <w:style w:type="paragraph" w:customStyle="1" w:styleId="doc-ti">
    <w:name w:val="doc-ti"/>
    <w:basedOn w:val="Normal"/>
    <w:uiPriority w:val="99"/>
    <w:unhideWhenUsed/>
    <w:rsid w:val="00CE451D"/>
    <w:pPr>
      <w:spacing w:before="100" w:beforeAutospacing="1" w:after="100" w:afterAutospacing="1" w:line="240" w:lineRule="auto"/>
    </w:pPr>
    <w:rPr>
      <w:rFonts w:ascii="Times New Roman" w:hAnsi="Times New Roman"/>
      <w:lang w:eastAsia="en-IE"/>
    </w:rPr>
  </w:style>
  <w:style w:type="character" w:customStyle="1" w:styleId="super">
    <w:name w:val="super"/>
    <w:basedOn w:val="DefaultParagraphFont"/>
    <w:uiPriority w:val="99"/>
    <w:semiHidden/>
    <w:rsid w:val="00CE451D"/>
  </w:style>
  <w:style w:type="paragraph" w:customStyle="1" w:styleId="ti-section-1">
    <w:name w:val="ti-section-1"/>
    <w:basedOn w:val="Normal"/>
    <w:uiPriority w:val="99"/>
    <w:rsid w:val="00CE451D"/>
    <w:pPr>
      <w:spacing w:before="100" w:beforeAutospacing="1" w:after="100" w:afterAutospacing="1" w:line="240" w:lineRule="auto"/>
    </w:pPr>
    <w:rPr>
      <w:rFonts w:ascii="Times New Roman" w:hAnsi="Times New Roman"/>
      <w:lang w:eastAsia="en-IE"/>
    </w:rPr>
  </w:style>
  <w:style w:type="paragraph" w:customStyle="1" w:styleId="ti-section-2">
    <w:name w:val="ti-section-2"/>
    <w:basedOn w:val="Normal"/>
    <w:uiPriority w:val="99"/>
    <w:semiHidden/>
    <w:rsid w:val="00CE451D"/>
    <w:pPr>
      <w:spacing w:before="100" w:beforeAutospacing="1" w:after="100" w:afterAutospacing="1" w:line="240" w:lineRule="auto"/>
    </w:pPr>
    <w:rPr>
      <w:rFonts w:ascii="Times New Roman" w:hAnsi="Times New Roman"/>
      <w:lang w:eastAsia="en-IE"/>
    </w:rPr>
  </w:style>
  <w:style w:type="paragraph" w:customStyle="1" w:styleId="ti-art">
    <w:name w:val="ti-art"/>
    <w:basedOn w:val="Normal"/>
    <w:uiPriority w:val="99"/>
    <w:semiHidden/>
    <w:rsid w:val="00CE451D"/>
    <w:pPr>
      <w:spacing w:before="100" w:beforeAutospacing="1" w:after="100" w:afterAutospacing="1" w:line="240" w:lineRule="auto"/>
    </w:pPr>
    <w:rPr>
      <w:rFonts w:ascii="Times New Roman" w:hAnsi="Times New Roman"/>
      <w:lang w:eastAsia="en-IE"/>
    </w:rPr>
  </w:style>
  <w:style w:type="paragraph" w:customStyle="1" w:styleId="sti-art">
    <w:name w:val="sti-art"/>
    <w:basedOn w:val="Normal"/>
    <w:uiPriority w:val="99"/>
    <w:semiHidden/>
    <w:rsid w:val="00CE451D"/>
    <w:pPr>
      <w:spacing w:before="100" w:beforeAutospacing="1" w:after="100" w:afterAutospacing="1" w:line="240" w:lineRule="auto"/>
    </w:pPr>
    <w:rPr>
      <w:rFonts w:ascii="Times New Roman" w:hAnsi="Times New Roman"/>
      <w:lang w:eastAsia="en-IE"/>
    </w:rPr>
  </w:style>
  <w:style w:type="character" w:customStyle="1" w:styleId="italic">
    <w:name w:val="italic"/>
    <w:basedOn w:val="DefaultParagraphFont"/>
    <w:uiPriority w:val="99"/>
    <w:rsid w:val="00CE451D"/>
  </w:style>
  <w:style w:type="paragraph" w:styleId="TOC4">
    <w:name w:val="toc 4"/>
    <w:basedOn w:val="Normal"/>
    <w:next w:val="Normal"/>
    <w:autoRedefine/>
    <w:uiPriority w:val="39"/>
    <w:unhideWhenUsed/>
    <w:rsid w:val="00CE451D"/>
    <w:pPr>
      <w:spacing w:after="0"/>
      <w:ind w:left="440"/>
    </w:pPr>
    <w:rPr>
      <w:sz w:val="20"/>
      <w:szCs w:val="20"/>
    </w:rPr>
  </w:style>
  <w:style w:type="paragraph" w:styleId="TOC5">
    <w:name w:val="toc 5"/>
    <w:basedOn w:val="Normal"/>
    <w:next w:val="Normal"/>
    <w:autoRedefine/>
    <w:uiPriority w:val="39"/>
    <w:unhideWhenUsed/>
    <w:rsid w:val="00CE451D"/>
    <w:pPr>
      <w:spacing w:after="0"/>
      <w:ind w:left="660"/>
    </w:pPr>
    <w:rPr>
      <w:sz w:val="20"/>
      <w:szCs w:val="20"/>
    </w:rPr>
  </w:style>
  <w:style w:type="paragraph" w:styleId="TOC6">
    <w:name w:val="toc 6"/>
    <w:basedOn w:val="Normal"/>
    <w:next w:val="Normal"/>
    <w:autoRedefine/>
    <w:uiPriority w:val="39"/>
    <w:unhideWhenUsed/>
    <w:rsid w:val="00CE451D"/>
    <w:pPr>
      <w:spacing w:after="0"/>
      <w:ind w:left="880"/>
    </w:pPr>
    <w:rPr>
      <w:sz w:val="20"/>
      <w:szCs w:val="20"/>
    </w:rPr>
  </w:style>
  <w:style w:type="paragraph" w:styleId="TOC7">
    <w:name w:val="toc 7"/>
    <w:basedOn w:val="Normal"/>
    <w:next w:val="Normal"/>
    <w:autoRedefine/>
    <w:uiPriority w:val="39"/>
    <w:unhideWhenUsed/>
    <w:rsid w:val="00CE451D"/>
    <w:pPr>
      <w:spacing w:after="0"/>
      <w:ind w:left="1100"/>
    </w:pPr>
    <w:rPr>
      <w:sz w:val="20"/>
      <w:szCs w:val="20"/>
    </w:rPr>
  </w:style>
  <w:style w:type="paragraph" w:styleId="TOC8">
    <w:name w:val="toc 8"/>
    <w:basedOn w:val="Normal"/>
    <w:next w:val="Normal"/>
    <w:autoRedefine/>
    <w:uiPriority w:val="39"/>
    <w:unhideWhenUsed/>
    <w:rsid w:val="00CE451D"/>
    <w:pPr>
      <w:spacing w:after="0"/>
      <w:ind w:left="1320"/>
    </w:pPr>
    <w:rPr>
      <w:sz w:val="20"/>
      <w:szCs w:val="20"/>
    </w:rPr>
  </w:style>
  <w:style w:type="paragraph" w:styleId="TOC9">
    <w:name w:val="toc 9"/>
    <w:basedOn w:val="Normal"/>
    <w:next w:val="Normal"/>
    <w:autoRedefine/>
    <w:uiPriority w:val="39"/>
    <w:unhideWhenUsed/>
    <w:rsid w:val="00CE451D"/>
    <w:pPr>
      <w:spacing w:after="0"/>
      <w:ind w:left="1540"/>
    </w:pPr>
    <w:rPr>
      <w:sz w:val="20"/>
      <w:szCs w:val="20"/>
    </w:rPr>
  </w:style>
  <w:style w:type="paragraph" w:styleId="NoSpacing">
    <w:name w:val="No Spacing"/>
    <w:aliases w:val="Footnotes,Title_Sub header"/>
    <w:basedOn w:val="FootnoteText"/>
    <w:link w:val="NoSpacingChar"/>
    <w:uiPriority w:val="1"/>
    <w:qFormat/>
    <w:rsid w:val="00CE451D"/>
    <w:pPr>
      <w:spacing w:after="0"/>
    </w:pPr>
    <w:rPr>
      <w:rFonts w:ascii="Aptos" w:eastAsia="Times New Roman" w:hAnsi="Aptos" w:cs="Times New Roman"/>
      <w:szCs w:val="24"/>
    </w:rPr>
  </w:style>
  <w:style w:type="character" w:customStyle="1" w:styleId="NoSpacingChar">
    <w:name w:val="No Spacing Char"/>
    <w:aliases w:val="Footnotes Char,Title_Sub header Char"/>
    <w:link w:val="NoSpacing"/>
    <w:uiPriority w:val="1"/>
    <w:rsid w:val="00CE451D"/>
    <w:rPr>
      <w:rFonts w:ascii="Aptos" w:eastAsia="Times New Roman" w:hAnsi="Aptos" w:cs="Times New Roman"/>
      <w:sz w:val="20"/>
      <w:szCs w:val="24"/>
    </w:rPr>
  </w:style>
  <w:style w:type="paragraph" w:customStyle="1" w:styleId="CM4">
    <w:name w:val="CM4"/>
    <w:basedOn w:val="Default"/>
    <w:next w:val="Default"/>
    <w:uiPriority w:val="99"/>
    <w:rsid w:val="00CE451D"/>
    <w:rPr>
      <w:rFonts w:ascii="EUAlbertina" w:hAnsi="EUAlbertina" w:cs="Times New Roman"/>
      <w:color w:val="auto"/>
    </w:rPr>
  </w:style>
  <w:style w:type="table" w:customStyle="1" w:styleId="TableGrid1">
    <w:name w:val="Table Grid1"/>
    <w:basedOn w:val="TableNormal"/>
    <w:next w:val="TableGrid"/>
    <w:uiPriority w:val="39"/>
    <w:rsid w:val="00CE451D"/>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E451D"/>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CE451D"/>
    <w:pPr>
      <w:autoSpaceDE w:val="0"/>
      <w:autoSpaceDN w:val="0"/>
      <w:adjustRightInd w:val="0"/>
      <w:spacing w:after="160" w:line="288" w:lineRule="auto"/>
      <w:textAlignment w:val="center"/>
    </w:pPr>
    <w:rPr>
      <w:rFonts w:ascii="MinionPro-Regular" w:hAnsi="MinionPro-Regular" w:cs="MinionPro-Regular"/>
      <w:color w:val="000000"/>
      <w:szCs w:val="22"/>
      <w:lang w:val="en-US"/>
    </w:rPr>
  </w:style>
  <w:style w:type="paragraph" w:customStyle="1" w:styleId="H3">
    <w:name w:val="H3"/>
    <w:basedOn w:val="Heading2"/>
    <w:uiPriority w:val="99"/>
    <w:rsid w:val="00CE451D"/>
    <w:pPr>
      <w:suppressAutoHyphens/>
      <w:autoSpaceDE w:val="0"/>
      <w:autoSpaceDN w:val="0"/>
      <w:adjustRightInd w:val="0"/>
      <w:spacing w:before="113" w:after="57" w:line="440" w:lineRule="atLeast"/>
      <w:textAlignment w:val="center"/>
      <w:outlineLvl w:val="9"/>
    </w:pPr>
    <w:rPr>
      <w:rFonts w:ascii="Effra Light" w:eastAsia="Calibri" w:hAnsi="Effra Light" w:cs="Effra Light"/>
      <w:b w:val="0"/>
      <w:bCs/>
      <w:color w:val="38373B"/>
      <w:sz w:val="32"/>
      <w:szCs w:val="32"/>
    </w:rPr>
  </w:style>
  <w:style w:type="character" w:styleId="PageNumber">
    <w:name w:val="page number"/>
    <w:basedOn w:val="DefaultParagraphFont"/>
    <w:uiPriority w:val="99"/>
    <w:semiHidden/>
    <w:unhideWhenUsed/>
    <w:rsid w:val="00CE451D"/>
  </w:style>
  <w:style w:type="paragraph" w:customStyle="1" w:styleId="Bullets">
    <w:name w:val="Bullets"/>
    <w:basedOn w:val="ListParagraph"/>
    <w:autoRedefine/>
    <w:uiPriority w:val="6"/>
    <w:qFormat/>
    <w:rsid w:val="00E11638"/>
    <w:pPr>
      <w:numPr>
        <w:numId w:val="5"/>
      </w:numPr>
      <w:spacing w:after="240"/>
    </w:pPr>
    <w:rPr>
      <w:szCs w:val="24"/>
    </w:rPr>
  </w:style>
  <w:style w:type="paragraph" w:customStyle="1" w:styleId="LetteredBullets">
    <w:name w:val="Lettered Bullets"/>
    <w:basedOn w:val="Bullets"/>
    <w:link w:val="LetteredBulletsChar"/>
    <w:autoRedefine/>
    <w:uiPriority w:val="8"/>
    <w:qFormat/>
    <w:rsid w:val="00CE451D"/>
    <w:pPr>
      <w:numPr>
        <w:numId w:val="2"/>
      </w:numPr>
    </w:pPr>
  </w:style>
  <w:style w:type="character" w:customStyle="1" w:styleId="LetteredBulletsChar">
    <w:name w:val="Lettered Bullets Char"/>
    <w:link w:val="LetteredBullets"/>
    <w:uiPriority w:val="8"/>
    <w:rsid w:val="00CE451D"/>
    <w:rPr>
      <w:rFonts w:ascii="Aptos" w:eastAsia="Times New Roman" w:hAnsi="Aptos" w:cs="Times New Roman"/>
      <w:kern w:val="2"/>
      <w:sz w:val="24"/>
      <w:szCs w:val="24"/>
      <w14:ligatures w14:val="standardContextual"/>
    </w:rPr>
  </w:style>
  <w:style w:type="paragraph" w:customStyle="1" w:styleId="Numbers">
    <w:name w:val="Numbers"/>
    <w:basedOn w:val="Bullets"/>
    <w:link w:val="NumbersChar"/>
    <w:uiPriority w:val="7"/>
    <w:qFormat/>
    <w:rsid w:val="00CE451D"/>
    <w:pPr>
      <w:numPr>
        <w:numId w:val="4"/>
      </w:numPr>
    </w:pPr>
  </w:style>
  <w:style w:type="character" w:customStyle="1" w:styleId="NumbersChar">
    <w:name w:val="Numbers Char"/>
    <w:link w:val="Numbers"/>
    <w:uiPriority w:val="7"/>
    <w:rsid w:val="00CE451D"/>
    <w:rPr>
      <w:rFonts w:ascii="Aptos" w:eastAsia="Times New Roman" w:hAnsi="Aptos" w:cs="Times New Roman"/>
      <w:kern w:val="2"/>
      <w:sz w:val="24"/>
      <w:szCs w:val="24"/>
      <w14:ligatures w14:val="standardContextual"/>
    </w:rPr>
  </w:style>
  <w:style w:type="paragraph" w:customStyle="1" w:styleId="Footnotes1">
    <w:name w:val="Footnotes1"/>
    <w:basedOn w:val="FootnoteText"/>
    <w:link w:val="Footnotes1Char"/>
    <w:uiPriority w:val="6"/>
    <w:rsid w:val="00CE451D"/>
    <w:pPr>
      <w:spacing w:after="0"/>
    </w:pPr>
  </w:style>
  <w:style w:type="character" w:customStyle="1" w:styleId="Footnotes1Char">
    <w:name w:val="Footnotes1 Char"/>
    <w:basedOn w:val="FootnoteTextChar"/>
    <w:link w:val="Footnotes1"/>
    <w:uiPriority w:val="6"/>
    <w:rsid w:val="00CE451D"/>
    <w:rPr>
      <w:sz w:val="20"/>
      <w:szCs w:val="20"/>
    </w:rPr>
  </w:style>
  <w:style w:type="paragraph" w:customStyle="1" w:styleId="TableParagraph">
    <w:name w:val="Table Paragraph"/>
    <w:basedOn w:val="Normal"/>
    <w:uiPriority w:val="99"/>
    <w:rsid w:val="00CE451D"/>
    <w:pPr>
      <w:widowControl w:val="0"/>
      <w:autoSpaceDE w:val="0"/>
      <w:autoSpaceDN w:val="0"/>
      <w:spacing w:before="157" w:after="0" w:line="240" w:lineRule="auto"/>
      <w:ind w:left="165"/>
    </w:pPr>
    <w:rPr>
      <w:rFonts w:ascii="Effra" w:hAnsi="Effra" w:cs="Calibri Light"/>
      <w:color w:val="0096AA"/>
      <w:szCs w:val="22"/>
      <w:lang w:val="en-US"/>
    </w:rPr>
  </w:style>
  <w:style w:type="paragraph" w:customStyle="1" w:styleId="EffraNormal">
    <w:name w:val="Effra Normal"/>
    <w:basedOn w:val="Normal"/>
    <w:link w:val="EffraNormalChar"/>
    <w:uiPriority w:val="99"/>
    <w:rsid w:val="00CE451D"/>
    <w:pPr>
      <w:spacing w:after="240"/>
    </w:pPr>
    <w:rPr>
      <w:rFonts w:ascii="Effra" w:hAnsi="Effra"/>
      <w:szCs w:val="22"/>
    </w:rPr>
  </w:style>
  <w:style w:type="character" w:customStyle="1" w:styleId="EffraNormalChar">
    <w:name w:val="Effra Normal Char"/>
    <w:link w:val="EffraNormal"/>
    <w:uiPriority w:val="99"/>
    <w:rsid w:val="00CE451D"/>
    <w:rPr>
      <w:rFonts w:ascii="Effra" w:eastAsia="Times New Roman" w:hAnsi="Effra" w:cs="Times New Roman"/>
      <w:kern w:val="2"/>
      <w:sz w:val="24"/>
      <w14:ligatures w14:val="standardContextual"/>
    </w:rPr>
  </w:style>
  <w:style w:type="table" w:customStyle="1" w:styleId="TableGrid2">
    <w:name w:val="Table Grid2"/>
    <w:basedOn w:val="TableNormal"/>
    <w:next w:val="TableGrid"/>
    <w:uiPriority w:val="39"/>
    <w:rsid w:val="00CE451D"/>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listparagraph">
    <w:name w:val="x_xmsolistparagraph"/>
    <w:basedOn w:val="Normal"/>
    <w:uiPriority w:val="99"/>
    <w:rsid w:val="00CE451D"/>
    <w:pPr>
      <w:spacing w:after="0" w:line="240" w:lineRule="auto"/>
      <w:ind w:left="720"/>
    </w:pPr>
    <w:rPr>
      <w:sz w:val="22"/>
      <w:szCs w:val="22"/>
      <w:lang w:eastAsia="en-IE"/>
    </w:rPr>
  </w:style>
  <w:style w:type="table" w:styleId="GridTable1Light-Accent5">
    <w:name w:val="Grid Table 1 Light Accent 5"/>
    <w:basedOn w:val="TableNormal"/>
    <w:uiPriority w:val="46"/>
    <w:rsid w:val="00CE451D"/>
    <w:pPr>
      <w:spacing w:after="0" w:line="240" w:lineRule="auto"/>
    </w:pPr>
    <w:rPr>
      <w:rFonts w:ascii="Calibri" w:eastAsia="Calibri" w:hAnsi="Calibri" w:cs="Times New Roman"/>
      <w:sz w:val="20"/>
      <w:szCs w:val="20"/>
      <w:lang w:eastAsia="en-I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Emphasisparagraph">
    <w:name w:val="Emphasis paragraph"/>
    <w:link w:val="EmphasisparagraphChar"/>
    <w:uiPriority w:val="10"/>
    <w:qFormat/>
    <w:rsid w:val="00CE451D"/>
    <w:p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clear" w:color="auto" w:fill="CDCBC7" w:themeFill="background2" w:themeFillShade="E6"/>
      <w:spacing w:before="240" w:after="240" w:line="360" w:lineRule="auto"/>
    </w:pPr>
    <w:rPr>
      <w:rFonts w:eastAsiaTheme="majorEastAsia" w:cs="Times New Roman (Headings CS)"/>
      <w:iCs/>
      <w:color w:val="24282B" w:themeColor="text2"/>
      <w:kern w:val="28"/>
      <w:sz w:val="26"/>
      <w:szCs w:val="26"/>
      <w14:ligatures w14:val="standardContextual"/>
    </w:rPr>
  </w:style>
  <w:style w:type="paragraph" w:customStyle="1" w:styleId="Pullquote">
    <w:name w:val="Pullquote"/>
    <w:basedOn w:val="IntenseQuote"/>
    <w:link w:val="PullquoteChar"/>
    <w:uiPriority w:val="9"/>
    <w:qFormat/>
    <w:rsid w:val="00CE451D"/>
  </w:style>
  <w:style w:type="character" w:customStyle="1" w:styleId="EmphasisparagraphChar">
    <w:name w:val="Emphasis paragraph Char"/>
    <w:link w:val="Emphasisparagraph"/>
    <w:uiPriority w:val="10"/>
    <w:rsid w:val="00CE451D"/>
    <w:rPr>
      <w:rFonts w:eastAsiaTheme="majorEastAsia" w:cs="Times New Roman (Headings CS)"/>
      <w:iCs/>
      <w:color w:val="24282B" w:themeColor="text2"/>
      <w:kern w:val="28"/>
      <w:sz w:val="26"/>
      <w:szCs w:val="26"/>
      <w:shd w:val="clear" w:color="auto" w:fill="CDCBC7" w:themeFill="background2" w:themeFillShade="E6"/>
      <w14:ligatures w14:val="standardContextual"/>
    </w:rPr>
  </w:style>
  <w:style w:type="character" w:customStyle="1" w:styleId="PullquoteChar">
    <w:name w:val="Pullquote Char"/>
    <w:link w:val="Pullquote"/>
    <w:uiPriority w:val="9"/>
    <w:rsid w:val="00CE451D"/>
    <w:rPr>
      <w:rFonts w:ascii="Georgia" w:eastAsiaTheme="minorEastAsia" w:hAnsi="Georgia" w:cs="Times New Roman (Body CS)"/>
      <w:i/>
      <w:iCs/>
      <w:color w:val="000000" w:themeColor="text1"/>
      <w:kern w:val="2"/>
      <w:sz w:val="32"/>
      <w:szCs w:val="24"/>
      <w14:ligatures w14:val="standardContextual"/>
    </w:rPr>
  </w:style>
  <w:style w:type="paragraph" w:styleId="Revision">
    <w:name w:val="Revision"/>
    <w:hidden/>
    <w:uiPriority w:val="99"/>
    <w:semiHidden/>
    <w:rsid w:val="00CE451D"/>
    <w:pPr>
      <w:spacing w:after="0" w:line="240" w:lineRule="auto"/>
    </w:pPr>
    <w:rPr>
      <w:rFonts w:ascii="Calibri" w:eastAsia="Calibri" w:hAnsi="Calibri" w:cs="Calibri"/>
      <w:noProof/>
      <w:sz w:val="24"/>
      <w:szCs w:val="24"/>
      <w:lang w:val="en-GB"/>
    </w:rPr>
  </w:style>
  <w:style w:type="paragraph" w:customStyle="1" w:styleId="TitleSubheading">
    <w:name w:val="Title Subheading"/>
    <w:basedOn w:val="Subtitle"/>
    <w:link w:val="TitleSubheadingChar"/>
    <w:uiPriority w:val="99"/>
    <w:semiHidden/>
    <w:rsid w:val="00CE451D"/>
  </w:style>
  <w:style w:type="character" w:customStyle="1" w:styleId="TitleSubheadingChar">
    <w:name w:val="Title Subheading Char"/>
    <w:basedOn w:val="SubtitleChar"/>
    <w:link w:val="TitleSubheading"/>
    <w:uiPriority w:val="99"/>
    <w:semiHidden/>
    <w:rsid w:val="00CE451D"/>
    <w:rPr>
      <w:rFonts w:ascii="Calibri" w:eastAsia="Calibri" w:hAnsi="Calibri" w:cs="Calibri"/>
      <w:b/>
      <w:bCs/>
      <w:color w:val="39373B"/>
      <w:kern w:val="2"/>
      <w:sz w:val="32"/>
      <w:szCs w:val="32"/>
      <w14:ligatures w14:val="standardContextual"/>
    </w:rPr>
  </w:style>
  <w:style w:type="paragraph" w:styleId="IntenseQuote">
    <w:name w:val="Intense Quote"/>
    <w:aliases w:val="Quote_"/>
    <w:basedOn w:val="Normal"/>
    <w:next w:val="Normal"/>
    <w:link w:val="IntenseQuoteChar"/>
    <w:uiPriority w:val="30"/>
    <w:rsid w:val="00CE451D"/>
    <w:pPr>
      <w:pBdr>
        <w:top w:val="single" w:sz="4" w:space="10" w:color="000000" w:themeColor="text1"/>
        <w:bottom w:val="single" w:sz="4" w:space="10" w:color="000000" w:themeColor="text1"/>
      </w:pBdr>
      <w:spacing w:before="360" w:after="480" w:line="240" w:lineRule="auto"/>
    </w:pPr>
    <w:rPr>
      <w:rFonts w:ascii="Georgia" w:eastAsiaTheme="minorEastAsia" w:hAnsi="Georgia" w:cs="Times New Roman (Body CS)"/>
      <w:i/>
      <w:iCs/>
      <w:color w:val="000000" w:themeColor="text1"/>
      <w:sz w:val="32"/>
    </w:rPr>
  </w:style>
  <w:style w:type="character" w:customStyle="1" w:styleId="IntenseQuoteChar">
    <w:name w:val="Intense Quote Char"/>
    <w:aliases w:val="Quote_ Char"/>
    <w:basedOn w:val="DefaultParagraphFont"/>
    <w:link w:val="IntenseQuote"/>
    <w:uiPriority w:val="30"/>
    <w:rsid w:val="00CE451D"/>
    <w:rPr>
      <w:rFonts w:ascii="Georgia" w:eastAsiaTheme="minorEastAsia" w:hAnsi="Georgia" w:cs="Times New Roman (Body CS)"/>
      <w:i/>
      <w:iCs/>
      <w:color w:val="000000" w:themeColor="text1"/>
      <w:kern w:val="2"/>
      <w:sz w:val="32"/>
      <w:szCs w:val="24"/>
      <w14:ligatures w14:val="standardContextual"/>
    </w:rPr>
  </w:style>
  <w:style w:type="character" w:styleId="BookTitle">
    <w:name w:val="Book Title"/>
    <w:aliases w:val="Small text"/>
    <w:basedOn w:val="DefaultParagraphFont"/>
    <w:uiPriority w:val="33"/>
    <w:rsid w:val="00CE451D"/>
    <w:rPr>
      <w:rFonts w:ascii="Aptos" w:hAnsi="Aptos"/>
      <w:b w:val="0"/>
      <w:bCs/>
      <w:i w:val="0"/>
      <w:iCs/>
      <w:spacing w:val="5"/>
      <w:sz w:val="16"/>
    </w:rPr>
  </w:style>
  <w:style w:type="character" w:styleId="SubtleReference">
    <w:name w:val="Subtle Reference"/>
    <w:basedOn w:val="DefaultParagraphFont"/>
    <w:uiPriority w:val="31"/>
    <w:rsid w:val="00CE451D"/>
    <w:rPr>
      <w:rFonts w:asciiTheme="minorHAnsi" w:hAnsiTheme="minorHAnsi"/>
      <w:b/>
      <w:i w:val="0"/>
      <w:caps w:val="0"/>
      <w:smallCaps w:val="0"/>
      <w:color w:val="000000" w:themeColor="text1"/>
      <w:sz w:val="32"/>
    </w:rPr>
  </w:style>
  <w:style w:type="paragraph" w:customStyle="1" w:styleId="DocumentTag">
    <w:name w:val="Document Tag"/>
    <w:basedOn w:val="Normal"/>
    <w:link w:val="DocumentTagChar"/>
    <w:uiPriority w:val="99"/>
    <w:rsid w:val="00CE451D"/>
    <w:pPr>
      <w:spacing w:after="0" w:line="240" w:lineRule="auto"/>
    </w:pPr>
    <w:rPr>
      <w:rFonts w:asciiTheme="minorHAnsi" w:eastAsiaTheme="minorEastAsia" w:hAnsiTheme="minorHAnsi" w:cstheme="minorBidi"/>
      <w:b/>
      <w:bCs/>
      <w:color w:val="000000" w:themeColor="text1"/>
      <w:sz w:val="28"/>
      <w:szCs w:val="28"/>
    </w:rPr>
  </w:style>
  <w:style w:type="character" w:customStyle="1" w:styleId="DocumentTagChar">
    <w:name w:val="Document Tag Char"/>
    <w:basedOn w:val="DefaultParagraphFont"/>
    <w:link w:val="DocumentTag"/>
    <w:uiPriority w:val="99"/>
    <w:rsid w:val="00CE451D"/>
    <w:rPr>
      <w:rFonts w:eastAsiaTheme="minorEastAsia"/>
      <w:b/>
      <w:bCs/>
      <w:color w:val="000000" w:themeColor="text1"/>
      <w:kern w:val="2"/>
      <w:sz w:val="28"/>
      <w:szCs w:val="28"/>
      <w14:ligatures w14:val="standardContextual"/>
    </w:rPr>
  </w:style>
  <w:style w:type="paragraph" w:customStyle="1" w:styleId="BoxedBullets">
    <w:name w:val="Boxed Bullets"/>
    <w:basedOn w:val="Bullets"/>
    <w:link w:val="BoxedBulletsChar"/>
    <w:uiPriority w:val="10"/>
    <w:qFormat/>
    <w:rsid w:val="00CE451D"/>
    <w:pPr>
      <w:numPr>
        <w:numId w:val="1"/>
      </w:num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pct55" w:color="CDCBC7" w:themeColor="background2" w:themeShade="E6" w:fill="CDCBC7" w:themeFill="background2" w:themeFillShade="E6"/>
      <w:tabs>
        <w:tab w:val="center" w:pos="709"/>
      </w:tabs>
      <w:ind w:left="0" w:firstLine="284"/>
    </w:pPr>
    <w:rPr>
      <w:rFonts w:eastAsia="Calibri"/>
      <w:kern w:val="0"/>
      <w:szCs w:val="22"/>
      <w14:ligatures w14:val="none"/>
    </w:rPr>
  </w:style>
  <w:style w:type="character" w:customStyle="1" w:styleId="BoxedBulletsChar">
    <w:name w:val="Boxed Bullets Char"/>
    <w:basedOn w:val="DefaultParagraphFont"/>
    <w:link w:val="BoxedBullets"/>
    <w:uiPriority w:val="10"/>
    <w:rsid w:val="00CE451D"/>
    <w:rPr>
      <w:rFonts w:ascii="Aptos" w:eastAsia="Calibri" w:hAnsi="Aptos" w:cs="Times New Roman"/>
      <w:sz w:val="24"/>
      <w:shd w:val="pct55" w:color="CDCBC7" w:themeColor="background2" w:themeShade="E6" w:fill="CDCBC7" w:themeFill="background2" w:themeFillShade="E6"/>
    </w:rPr>
  </w:style>
  <w:style w:type="paragraph" w:customStyle="1" w:styleId="BoxedHeading3">
    <w:name w:val="Boxed Heading 3"/>
    <w:basedOn w:val="Heading3"/>
    <w:link w:val="BoxedHeading3Char"/>
    <w:uiPriority w:val="10"/>
    <w:qFormat/>
    <w:rsid w:val="00CE451D"/>
    <w:p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clear" w:color="auto" w:fill="CDCBC7" w:themeFill="background2" w:themeFillShade="E6"/>
      <w:spacing w:after="120" w:line="360" w:lineRule="auto"/>
    </w:pPr>
  </w:style>
  <w:style w:type="character" w:customStyle="1" w:styleId="BoxedHeading3Char">
    <w:name w:val="Boxed Heading 3 Char"/>
    <w:basedOn w:val="Heading3Char"/>
    <w:link w:val="BoxedHeading3"/>
    <w:uiPriority w:val="10"/>
    <w:rsid w:val="00CE451D"/>
    <w:rPr>
      <w:rFonts w:asciiTheme="majorHAnsi" w:eastAsiaTheme="majorEastAsia" w:hAnsiTheme="majorHAnsi" w:cs="Times New Roman (Headings CS)"/>
      <w:b/>
      <w:color w:val="000000" w:themeColor="text1"/>
      <w:kern w:val="28"/>
      <w:sz w:val="32"/>
      <w:szCs w:val="56"/>
      <w:shd w:val="clear" w:color="auto" w:fill="CDCBC7" w:themeFill="background2" w:themeFillShade="E6"/>
      <w14:ligatures w14:val="standardContextual"/>
    </w:rPr>
  </w:style>
  <w:style w:type="paragraph" w:customStyle="1" w:styleId="BoxedNumbers">
    <w:name w:val="Boxed Numbers"/>
    <w:basedOn w:val="Numbers"/>
    <w:link w:val="BoxedNumbersChar"/>
    <w:uiPriority w:val="10"/>
    <w:qFormat/>
    <w:rsid w:val="00CE451D"/>
    <w:pPr>
      <w:numPr>
        <w:numId w:val="3"/>
      </w:num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clear" w:color="auto" w:fill="CDCBC7" w:themeFill="background2" w:themeFillShade="E6"/>
      <w:ind w:left="0" w:firstLine="284"/>
    </w:pPr>
    <w:rPr>
      <w:rFonts w:eastAsia="Calibri"/>
    </w:rPr>
  </w:style>
  <w:style w:type="character" w:customStyle="1" w:styleId="BoxedNumbersChar">
    <w:name w:val="Boxed Numbers Char"/>
    <w:basedOn w:val="NumbersChar"/>
    <w:link w:val="BoxedNumbers"/>
    <w:uiPriority w:val="10"/>
    <w:rsid w:val="00CE451D"/>
    <w:rPr>
      <w:rFonts w:ascii="Aptos" w:eastAsia="Calibri" w:hAnsi="Aptos" w:cs="Times New Roman"/>
      <w:kern w:val="2"/>
      <w:sz w:val="24"/>
      <w:szCs w:val="24"/>
      <w:shd w:val="clear" w:color="auto" w:fill="CDCBC7" w:themeFill="background2" w:themeFillShade="E6"/>
      <w14:ligatures w14:val="standardContextual"/>
    </w:rPr>
  </w:style>
  <w:style w:type="paragraph" w:customStyle="1" w:styleId="BoxedLetteredBullets">
    <w:name w:val="Boxed Lettered Bullets"/>
    <w:basedOn w:val="LetteredBullets"/>
    <w:link w:val="BoxedLetteredBulletsChar"/>
    <w:uiPriority w:val="10"/>
    <w:qFormat/>
    <w:rsid w:val="00CE451D"/>
    <w:p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clear" w:color="auto" w:fill="CDCBC7" w:themeFill="background2" w:themeFillShade="E6"/>
      <w:ind w:left="0" w:firstLine="284"/>
    </w:pPr>
    <w:rPr>
      <w:rFonts w:eastAsia="Calibri"/>
      <w:color w:val="000000" w:themeColor="text1"/>
    </w:rPr>
  </w:style>
  <w:style w:type="character" w:customStyle="1" w:styleId="BoxedLetteredBulletsChar">
    <w:name w:val="Boxed Lettered Bullets Char"/>
    <w:basedOn w:val="LetteredBulletsChar"/>
    <w:link w:val="BoxedLetteredBullets"/>
    <w:uiPriority w:val="10"/>
    <w:rsid w:val="00CE451D"/>
    <w:rPr>
      <w:rFonts w:ascii="Aptos" w:eastAsia="Calibri" w:hAnsi="Aptos" w:cs="Times New Roman"/>
      <w:color w:val="000000" w:themeColor="text1"/>
      <w:kern w:val="2"/>
      <w:sz w:val="24"/>
      <w:szCs w:val="24"/>
      <w:shd w:val="clear" w:color="auto" w:fill="CDCBC7" w:themeFill="background2" w:themeFillShade="E6"/>
      <w14:ligatures w14:val="standardContextual"/>
    </w:rPr>
  </w:style>
  <w:style w:type="paragraph" w:customStyle="1" w:styleId="Copyright">
    <w:name w:val="Copyright"/>
    <w:link w:val="CopyrightChar"/>
    <w:uiPriority w:val="11"/>
    <w:qFormat/>
    <w:rsid w:val="00CE451D"/>
    <w:pPr>
      <w:spacing w:after="0" w:line="240" w:lineRule="auto"/>
    </w:pPr>
    <w:rPr>
      <w:rFonts w:eastAsia="Times New Roman" w:cs="Times New Roman"/>
      <w:kern w:val="2"/>
      <w:sz w:val="16"/>
      <w:szCs w:val="24"/>
      <w14:ligatures w14:val="standardContextual"/>
    </w:rPr>
  </w:style>
  <w:style w:type="character" w:customStyle="1" w:styleId="CopyrightChar">
    <w:name w:val="Copyright Char"/>
    <w:basedOn w:val="DefaultParagraphFont"/>
    <w:link w:val="Copyright"/>
    <w:uiPriority w:val="11"/>
    <w:rsid w:val="00CE451D"/>
    <w:rPr>
      <w:rFonts w:eastAsia="Times New Roman" w:cs="Times New Roman"/>
      <w:kern w:val="2"/>
      <w:sz w:val="16"/>
      <w:szCs w:val="24"/>
      <w14:ligatures w14:val="standardContextual"/>
    </w:rPr>
  </w:style>
  <w:style w:type="paragraph" w:customStyle="1" w:styleId="BackCoverText">
    <w:name w:val="Back Cover Text"/>
    <w:basedOn w:val="Normal"/>
    <w:link w:val="BackCoverTextChar"/>
    <w:uiPriority w:val="12"/>
    <w:qFormat/>
    <w:rsid w:val="00CE451D"/>
    <w:rPr>
      <w:rFonts w:asciiTheme="minorHAnsi" w:hAnsiTheme="minorHAnsi"/>
      <w:color w:val="FFFFFF" w:themeColor="background1"/>
      <w:sz w:val="20"/>
      <w:szCs w:val="20"/>
    </w:rPr>
  </w:style>
  <w:style w:type="paragraph" w:customStyle="1" w:styleId="IHRECSubtitle">
    <w:name w:val="IHREC Subtitle"/>
    <w:basedOn w:val="NoSpacing"/>
    <w:link w:val="IHRECSubtitleChar"/>
    <w:uiPriority w:val="11"/>
    <w:qFormat/>
    <w:rsid w:val="00CE451D"/>
    <w:rPr>
      <w:color w:val="FFFFFF" w:themeColor="background1"/>
      <w:sz w:val="28"/>
    </w:rPr>
  </w:style>
  <w:style w:type="character" w:customStyle="1" w:styleId="BackCoverTextChar">
    <w:name w:val="Back Cover Text Char"/>
    <w:basedOn w:val="DefaultParagraphFont"/>
    <w:link w:val="BackCoverText"/>
    <w:uiPriority w:val="12"/>
    <w:rsid w:val="00CE451D"/>
    <w:rPr>
      <w:rFonts w:eastAsia="Times New Roman" w:cs="Times New Roman"/>
      <w:color w:val="FFFFFF" w:themeColor="background1"/>
      <w:kern w:val="2"/>
      <w:sz w:val="20"/>
      <w:szCs w:val="20"/>
      <w14:ligatures w14:val="standardContextual"/>
    </w:rPr>
  </w:style>
  <w:style w:type="character" w:customStyle="1" w:styleId="IHRECSubtitleChar">
    <w:name w:val="IHREC Subtitle Char"/>
    <w:basedOn w:val="NoSpacingChar"/>
    <w:link w:val="IHRECSubtitle"/>
    <w:uiPriority w:val="11"/>
    <w:rsid w:val="00CE451D"/>
    <w:rPr>
      <w:rFonts w:ascii="Aptos" w:eastAsia="Times New Roman" w:hAnsi="Aptos" w:cs="Times New Roman"/>
      <w:color w:val="FFFFFF" w:themeColor="background1"/>
      <w:sz w:val="28"/>
      <w:szCs w:val="24"/>
    </w:rPr>
  </w:style>
  <w:style w:type="paragraph" w:customStyle="1" w:styleId="CoverTag">
    <w:name w:val="Cover Tag"/>
    <w:basedOn w:val="Heading3"/>
    <w:link w:val="CoverTagChar"/>
    <w:qFormat/>
    <w:rsid w:val="00CE451D"/>
    <w:rPr>
      <w:color w:val="24282B" w:themeColor="text2"/>
      <w:sz w:val="28"/>
    </w:rPr>
  </w:style>
  <w:style w:type="character" w:customStyle="1" w:styleId="CoverTagChar">
    <w:name w:val="Cover Tag Char"/>
    <w:basedOn w:val="Heading3Char"/>
    <w:link w:val="CoverTag"/>
    <w:rsid w:val="00CE451D"/>
    <w:rPr>
      <w:rFonts w:asciiTheme="majorHAnsi" w:eastAsiaTheme="majorEastAsia" w:hAnsiTheme="majorHAnsi" w:cs="Times New Roman (Headings CS)"/>
      <w:b/>
      <w:color w:val="24282B" w:themeColor="text2"/>
      <w:kern w:val="28"/>
      <w:sz w:val="28"/>
      <w:szCs w:val="56"/>
      <w14:ligatures w14:val="standardContextual"/>
    </w:rPr>
  </w:style>
  <w:style w:type="paragraph" w:customStyle="1" w:styleId="BVIfnrCharCharCharChar">
    <w:name w:val="BVI fnr Char Char Char Char"/>
    <w:aliases w:val="4_G Char Char Char Char,BVI fnr Знак Char Char Char Char Char Char,BVI fnr Car Car Знак Char Char Char Char Char Char"/>
    <w:basedOn w:val="Normal"/>
    <w:uiPriority w:val="99"/>
    <w:rsid w:val="009077F7"/>
    <w:pPr>
      <w:spacing w:before="0" w:line="240" w:lineRule="exact"/>
    </w:pPr>
    <w:rPr>
      <w:vertAlign w:val="superscript"/>
    </w:rPr>
  </w:style>
  <w:style w:type="table" w:styleId="GridTable2">
    <w:name w:val="Grid Table 2"/>
    <w:basedOn w:val="TableNormal"/>
    <w:uiPriority w:val="47"/>
    <w:rsid w:val="0041145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41145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411452"/>
    <w:pPr>
      <w:spacing w:before="0" w:after="200" w:line="240" w:lineRule="auto"/>
    </w:pPr>
    <w:rPr>
      <w:i/>
      <w:iCs/>
      <w:color w:val="24282B" w:themeColor="text2"/>
      <w:sz w:val="18"/>
      <w:szCs w:val="18"/>
    </w:rPr>
  </w:style>
  <w:style w:type="table" w:styleId="GridTable6Colorful-Accent1">
    <w:name w:val="Grid Table 6 Colorful Accent 1"/>
    <w:basedOn w:val="TableNormal"/>
    <w:uiPriority w:val="51"/>
    <w:rsid w:val="000457D4"/>
    <w:pPr>
      <w:spacing w:after="0" w:line="240" w:lineRule="auto"/>
    </w:pPr>
    <w:rPr>
      <w:color w:val="7B736C" w:themeColor="accent1" w:themeShade="BF"/>
    </w:rPr>
    <w:tblPr>
      <w:tblStyleRowBandSize w:val="1"/>
      <w:tblStyleColBandSize w:val="1"/>
      <w:tblBorders>
        <w:top w:val="single" w:sz="4" w:space="0" w:color="C6C2BE" w:themeColor="accent1" w:themeTint="99"/>
        <w:left w:val="single" w:sz="4" w:space="0" w:color="C6C2BE" w:themeColor="accent1" w:themeTint="99"/>
        <w:bottom w:val="single" w:sz="4" w:space="0" w:color="C6C2BE" w:themeColor="accent1" w:themeTint="99"/>
        <w:right w:val="single" w:sz="4" w:space="0" w:color="C6C2BE" w:themeColor="accent1" w:themeTint="99"/>
        <w:insideH w:val="single" w:sz="4" w:space="0" w:color="C6C2BE" w:themeColor="accent1" w:themeTint="99"/>
        <w:insideV w:val="single" w:sz="4" w:space="0" w:color="C6C2BE" w:themeColor="accent1" w:themeTint="99"/>
      </w:tblBorders>
    </w:tblPr>
    <w:tblStylePr w:type="firstRow">
      <w:rPr>
        <w:b/>
        <w:bCs/>
      </w:rPr>
      <w:tblPr/>
      <w:tcPr>
        <w:tcBorders>
          <w:bottom w:val="single" w:sz="12" w:space="0" w:color="C6C2BE" w:themeColor="accent1" w:themeTint="99"/>
        </w:tcBorders>
      </w:tcPr>
    </w:tblStylePr>
    <w:tblStylePr w:type="lastRow">
      <w:rPr>
        <w:b/>
        <w:bCs/>
      </w:rPr>
      <w:tblPr/>
      <w:tcPr>
        <w:tcBorders>
          <w:top w:val="double" w:sz="4" w:space="0" w:color="C6C2BE" w:themeColor="accent1" w:themeTint="99"/>
        </w:tcBorders>
      </w:tcPr>
    </w:tblStylePr>
    <w:tblStylePr w:type="firstCol">
      <w:rPr>
        <w:b/>
        <w:bCs/>
      </w:rPr>
    </w:tblStylePr>
    <w:tblStylePr w:type="lastCol">
      <w:rPr>
        <w:b/>
        <w:bCs/>
      </w:rPr>
    </w:tblStylePr>
    <w:tblStylePr w:type="band1Vert">
      <w:tblPr/>
      <w:tcPr>
        <w:shd w:val="clear" w:color="auto" w:fill="ECEAE9" w:themeFill="accent1" w:themeFillTint="33"/>
      </w:tcPr>
    </w:tblStylePr>
    <w:tblStylePr w:type="band1Horz">
      <w:tblPr/>
      <w:tcPr>
        <w:shd w:val="clear" w:color="auto" w:fill="ECEAE9" w:themeFill="accent1" w:themeFillTint="33"/>
      </w:tcPr>
    </w:tblStylePr>
  </w:style>
  <w:style w:type="paragraph" w:customStyle="1" w:styleId="TableText">
    <w:name w:val="Table Text"/>
    <w:basedOn w:val="Normal"/>
    <w:link w:val="TableTextChar"/>
    <w:qFormat/>
    <w:rsid w:val="00DB17FE"/>
    <w:pPr>
      <w:spacing w:after="0"/>
    </w:pPr>
    <w:rPr>
      <w:color w:val="000000" w:themeColor="text1"/>
      <w:sz w:val="22"/>
      <w:szCs w:val="22"/>
    </w:rPr>
  </w:style>
  <w:style w:type="paragraph" w:customStyle="1" w:styleId="TableBullets">
    <w:name w:val="Table Bullets"/>
    <w:basedOn w:val="TableText"/>
    <w:link w:val="TableBulletsChar"/>
    <w:qFormat/>
    <w:rsid w:val="00DB17FE"/>
    <w:pPr>
      <w:numPr>
        <w:numId w:val="6"/>
      </w:numPr>
      <w:spacing w:before="0"/>
    </w:pPr>
  </w:style>
  <w:style w:type="character" w:customStyle="1" w:styleId="TableTextChar">
    <w:name w:val="Table Text Char"/>
    <w:basedOn w:val="DefaultParagraphFont"/>
    <w:link w:val="TableText"/>
    <w:rsid w:val="00DB17FE"/>
    <w:rPr>
      <w:rFonts w:ascii="Aptos" w:eastAsia="Times New Roman" w:hAnsi="Aptos" w:cs="Times New Roman"/>
      <w:color w:val="000000" w:themeColor="text1"/>
      <w:kern w:val="2"/>
      <w14:ligatures w14:val="standardContextual"/>
    </w:rPr>
  </w:style>
  <w:style w:type="paragraph" w:customStyle="1" w:styleId="Tablenumbers">
    <w:name w:val="Table numbers"/>
    <w:basedOn w:val="TableBullets"/>
    <w:link w:val="TablenumbersChar"/>
    <w:qFormat/>
    <w:rsid w:val="00267CA8"/>
    <w:pPr>
      <w:numPr>
        <w:numId w:val="7"/>
      </w:numPr>
    </w:pPr>
  </w:style>
  <w:style w:type="character" w:customStyle="1" w:styleId="TableBulletsChar">
    <w:name w:val="Table Bullets Char"/>
    <w:basedOn w:val="TableTextChar"/>
    <w:link w:val="TableBullets"/>
    <w:rsid w:val="00DB17FE"/>
    <w:rPr>
      <w:rFonts w:ascii="Aptos" w:eastAsia="Times New Roman" w:hAnsi="Aptos" w:cs="Times New Roman"/>
      <w:color w:val="000000" w:themeColor="text1"/>
      <w:kern w:val="2"/>
      <w14:ligatures w14:val="standardContextual"/>
    </w:rPr>
  </w:style>
  <w:style w:type="character" w:customStyle="1" w:styleId="TablenumbersChar">
    <w:name w:val="Table numbers Char"/>
    <w:basedOn w:val="TableBulletsChar"/>
    <w:link w:val="Tablenumbers"/>
    <w:rsid w:val="00267CA8"/>
    <w:rPr>
      <w:rFonts w:ascii="Aptos" w:eastAsia="Times New Roman" w:hAnsi="Aptos" w:cs="Times New Roman"/>
      <w:color w:val="000000" w:themeColor="text1"/>
      <w:kern w:val="2"/>
      <w14:ligatures w14:val="standardContextual"/>
    </w:rPr>
  </w:style>
  <w:style w:type="paragraph" w:styleId="EndnoteText">
    <w:name w:val="endnote text"/>
    <w:basedOn w:val="Normal"/>
    <w:link w:val="EndnoteTextChar"/>
    <w:uiPriority w:val="99"/>
    <w:semiHidden/>
    <w:unhideWhenUsed/>
    <w:rsid w:val="00DE7DC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DE7DC2"/>
    <w:rPr>
      <w:rFonts w:ascii="Aptos" w:eastAsia="Times New Roman" w:hAnsi="Aptos" w:cs="Times New Roman"/>
      <w:kern w:val="2"/>
      <w:sz w:val="20"/>
      <w:szCs w:val="20"/>
      <w14:ligatures w14:val="standardContextual"/>
    </w:rPr>
  </w:style>
  <w:style w:type="character" w:styleId="EndnoteReference">
    <w:name w:val="endnote reference"/>
    <w:basedOn w:val="DefaultParagraphFont"/>
    <w:uiPriority w:val="99"/>
    <w:semiHidden/>
    <w:unhideWhenUsed/>
    <w:rsid w:val="00DE7DC2"/>
    <w:rPr>
      <w:vertAlign w:val="superscript"/>
    </w:rPr>
  </w:style>
  <w:style w:type="table" w:customStyle="1" w:styleId="GridTable4-Accent51">
    <w:name w:val="Grid Table 4 - Accent 51"/>
    <w:basedOn w:val="TableNormal"/>
    <w:next w:val="GridTable4-Accent5"/>
    <w:uiPriority w:val="49"/>
    <w:rsid w:val="009E27F8"/>
    <w:pPr>
      <w:spacing w:after="0" w:line="240" w:lineRule="auto"/>
    </w:pPr>
    <w:tblPr>
      <w:tblStyleRowBandSize w:val="1"/>
      <w:tblStyleColBandSize w:val="1"/>
      <w:tblInd w:w="0" w:type="nil"/>
      <w:tblBorders>
        <w:top w:val="single" w:sz="4" w:space="0" w:color="DFDBD6" w:themeColor="accent5" w:themeTint="99"/>
        <w:left w:val="single" w:sz="4" w:space="0" w:color="DFDBD6" w:themeColor="accent5" w:themeTint="99"/>
        <w:bottom w:val="single" w:sz="4" w:space="0" w:color="DFDBD6" w:themeColor="accent5" w:themeTint="99"/>
        <w:right w:val="single" w:sz="4" w:space="0" w:color="DFDBD6" w:themeColor="accent5" w:themeTint="99"/>
        <w:insideH w:val="single" w:sz="4" w:space="0" w:color="DFDBD6" w:themeColor="accent5" w:themeTint="99"/>
        <w:insideV w:val="single" w:sz="4" w:space="0" w:color="DFDBD6" w:themeColor="accent5" w:themeTint="99"/>
      </w:tblBorders>
    </w:tblPr>
    <w:tblStylePr w:type="firstRow">
      <w:rPr>
        <w:b/>
        <w:bCs/>
        <w:color w:val="FFFFFF" w:themeColor="background1"/>
      </w:rPr>
      <w:tblPr/>
      <w:tcPr>
        <w:tcBorders>
          <w:top w:val="single" w:sz="4" w:space="0" w:color="CBC4BC" w:themeColor="accent5"/>
          <w:left w:val="single" w:sz="4" w:space="0" w:color="CBC4BC" w:themeColor="accent5"/>
          <w:bottom w:val="single" w:sz="4" w:space="0" w:color="CBC4BC" w:themeColor="accent5"/>
          <w:right w:val="single" w:sz="4" w:space="0" w:color="CBC4BC" w:themeColor="accent5"/>
          <w:insideH w:val="nil"/>
          <w:insideV w:val="nil"/>
        </w:tcBorders>
        <w:shd w:val="clear" w:color="auto" w:fill="CBC4BC" w:themeFill="accent5"/>
      </w:tcPr>
    </w:tblStylePr>
    <w:tblStylePr w:type="lastRow">
      <w:rPr>
        <w:b/>
        <w:bCs/>
      </w:rPr>
      <w:tblPr/>
      <w:tcPr>
        <w:tcBorders>
          <w:top w:val="double" w:sz="4" w:space="0" w:color="CBC4BC" w:themeColor="accent5"/>
        </w:tcBorders>
      </w:tcPr>
    </w:tblStylePr>
    <w:tblStylePr w:type="firstCol">
      <w:rPr>
        <w:b/>
        <w:bCs/>
      </w:rPr>
    </w:tblStylePr>
    <w:tblStylePr w:type="lastCol">
      <w:rPr>
        <w:b/>
        <w:bCs/>
      </w:rPr>
    </w:tblStylePr>
    <w:tblStylePr w:type="band1Vert">
      <w:tblPr/>
      <w:tcPr>
        <w:shd w:val="clear" w:color="auto" w:fill="F4F3F1" w:themeFill="accent5" w:themeFillTint="33"/>
      </w:tcPr>
    </w:tblStylePr>
    <w:tblStylePr w:type="band1Horz">
      <w:tblPr/>
      <w:tcPr>
        <w:shd w:val="clear" w:color="auto" w:fill="F4F3F1" w:themeFill="accent5" w:themeFillTint="33"/>
      </w:tcPr>
    </w:tblStylePr>
  </w:style>
  <w:style w:type="table" w:styleId="GridTable4-Accent5">
    <w:name w:val="Grid Table 4 Accent 5"/>
    <w:basedOn w:val="TableNormal"/>
    <w:uiPriority w:val="49"/>
    <w:rsid w:val="009E27F8"/>
    <w:pPr>
      <w:spacing w:after="0" w:line="240" w:lineRule="auto"/>
    </w:pPr>
    <w:tblPr>
      <w:tblStyleRowBandSize w:val="1"/>
      <w:tblStyleColBandSize w:val="1"/>
      <w:tblBorders>
        <w:top w:val="single" w:sz="4" w:space="0" w:color="DFDBD6" w:themeColor="accent5" w:themeTint="99"/>
        <w:left w:val="single" w:sz="4" w:space="0" w:color="DFDBD6" w:themeColor="accent5" w:themeTint="99"/>
        <w:bottom w:val="single" w:sz="4" w:space="0" w:color="DFDBD6" w:themeColor="accent5" w:themeTint="99"/>
        <w:right w:val="single" w:sz="4" w:space="0" w:color="DFDBD6" w:themeColor="accent5" w:themeTint="99"/>
        <w:insideH w:val="single" w:sz="4" w:space="0" w:color="DFDBD6" w:themeColor="accent5" w:themeTint="99"/>
        <w:insideV w:val="single" w:sz="4" w:space="0" w:color="DFDBD6" w:themeColor="accent5" w:themeTint="99"/>
      </w:tblBorders>
    </w:tblPr>
    <w:tblStylePr w:type="firstRow">
      <w:rPr>
        <w:b/>
        <w:bCs/>
        <w:color w:val="FFFFFF" w:themeColor="background1"/>
      </w:rPr>
      <w:tblPr/>
      <w:tcPr>
        <w:tcBorders>
          <w:top w:val="single" w:sz="4" w:space="0" w:color="CBC4BC" w:themeColor="accent5"/>
          <w:left w:val="single" w:sz="4" w:space="0" w:color="CBC4BC" w:themeColor="accent5"/>
          <w:bottom w:val="single" w:sz="4" w:space="0" w:color="CBC4BC" w:themeColor="accent5"/>
          <w:right w:val="single" w:sz="4" w:space="0" w:color="CBC4BC" w:themeColor="accent5"/>
          <w:insideH w:val="nil"/>
          <w:insideV w:val="nil"/>
        </w:tcBorders>
        <w:shd w:val="clear" w:color="auto" w:fill="CBC4BC" w:themeFill="accent5"/>
      </w:tcPr>
    </w:tblStylePr>
    <w:tblStylePr w:type="lastRow">
      <w:rPr>
        <w:b/>
        <w:bCs/>
      </w:rPr>
      <w:tblPr/>
      <w:tcPr>
        <w:tcBorders>
          <w:top w:val="double" w:sz="4" w:space="0" w:color="CBC4BC" w:themeColor="accent5"/>
        </w:tcBorders>
      </w:tcPr>
    </w:tblStylePr>
    <w:tblStylePr w:type="firstCol">
      <w:rPr>
        <w:b/>
        <w:bCs/>
      </w:rPr>
    </w:tblStylePr>
    <w:tblStylePr w:type="lastCol">
      <w:rPr>
        <w:b/>
        <w:bCs/>
      </w:rPr>
    </w:tblStylePr>
    <w:tblStylePr w:type="band1Vert">
      <w:tblPr/>
      <w:tcPr>
        <w:shd w:val="clear" w:color="auto" w:fill="F4F3F1" w:themeFill="accent5" w:themeFillTint="33"/>
      </w:tcPr>
    </w:tblStylePr>
    <w:tblStylePr w:type="band1Horz">
      <w:tblPr/>
      <w:tcPr>
        <w:shd w:val="clear" w:color="auto" w:fill="F4F3F1" w:themeFill="accent5" w:themeFillTint="33"/>
      </w:tcPr>
    </w:tblStylePr>
  </w:style>
  <w:style w:type="table" w:customStyle="1" w:styleId="TableGrid3">
    <w:name w:val="Table Grid3"/>
    <w:basedOn w:val="TableNormal"/>
    <w:next w:val="TableGrid"/>
    <w:uiPriority w:val="39"/>
    <w:rsid w:val="00E253DC"/>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rsid w:val="005757C2"/>
    <w:pPr>
      <w:spacing w:before="0" w:after="0" w:line="240" w:lineRule="auto"/>
    </w:pPr>
    <w:rPr>
      <w:rFonts w:ascii="Arial" w:hAnsi="Arial"/>
      <w:kern w:val="0"/>
      <w:lang w:val="en-GB"/>
      <w14:ligatures w14:val="none"/>
    </w:rPr>
  </w:style>
  <w:style w:type="character" w:customStyle="1" w:styleId="ClosingChar">
    <w:name w:val="Closing Char"/>
    <w:basedOn w:val="DefaultParagraphFont"/>
    <w:link w:val="Closing"/>
    <w:rsid w:val="005757C2"/>
    <w:rPr>
      <w:rFonts w:ascii="Arial" w:eastAsia="Times New Roman" w:hAnsi="Arial" w:cs="Times New Roman"/>
      <w:sz w:val="24"/>
      <w:szCs w:val="24"/>
      <w:lang w:val="en-GB"/>
    </w:rPr>
  </w:style>
  <w:style w:type="character" w:customStyle="1" w:styleId="InitialStyle">
    <w:name w:val="InitialStyle"/>
    <w:rsid w:val="005621FA"/>
    <w:rPr>
      <w:sz w:val="24"/>
      <w:szCs w:val="24"/>
    </w:rPr>
  </w:style>
  <w:style w:type="character" w:customStyle="1" w:styleId="normaltextrun">
    <w:name w:val="normaltextrun"/>
    <w:basedOn w:val="DefaultParagraphFont"/>
    <w:rsid w:val="005621FA"/>
  </w:style>
  <w:style w:type="character" w:customStyle="1" w:styleId="eop">
    <w:name w:val="eop"/>
    <w:basedOn w:val="DefaultParagraphFont"/>
    <w:rsid w:val="005621FA"/>
  </w:style>
  <w:style w:type="paragraph" w:customStyle="1" w:styleId="DefaultText">
    <w:name w:val="Default Text"/>
    <w:basedOn w:val="Normal"/>
    <w:link w:val="DefaultTextChar"/>
    <w:rsid w:val="00DF55CA"/>
    <w:pPr>
      <w:widowControl w:val="0"/>
      <w:spacing w:before="0" w:after="0" w:line="240" w:lineRule="auto"/>
    </w:pPr>
    <w:rPr>
      <w:rFonts w:ascii="Times New Roman" w:hAnsi="Times New Roman"/>
      <w:kern w:val="0"/>
      <w:szCs w:val="20"/>
      <w:lang w:val="en-US" w:eastAsia="zh-CN"/>
      <w14:ligatures w14:val="none"/>
    </w:rPr>
  </w:style>
  <w:style w:type="character" w:customStyle="1" w:styleId="DefaultTextChar">
    <w:name w:val="Default Text Char"/>
    <w:link w:val="DefaultText"/>
    <w:locked/>
    <w:rsid w:val="00DF55CA"/>
    <w:rPr>
      <w:rFonts w:ascii="Times New Roman" w:eastAsia="Times New Roman" w:hAnsi="Times New Roman" w:cs="Times New Roman"/>
      <w:sz w:val="24"/>
      <w:szCs w:val="20"/>
      <w:lang w:val="en-US" w:eastAsia="zh-CN"/>
    </w:rPr>
  </w:style>
  <w:style w:type="paragraph" w:styleId="BodyTextIndent">
    <w:name w:val="Body Text Indent"/>
    <w:basedOn w:val="Normal"/>
    <w:link w:val="BodyTextIndentChar"/>
    <w:uiPriority w:val="99"/>
    <w:semiHidden/>
    <w:unhideWhenUsed/>
    <w:rsid w:val="006263F3"/>
    <w:pPr>
      <w:ind w:left="283"/>
    </w:pPr>
  </w:style>
  <w:style w:type="character" w:customStyle="1" w:styleId="BodyTextIndentChar">
    <w:name w:val="Body Text Indent Char"/>
    <w:basedOn w:val="DefaultParagraphFont"/>
    <w:link w:val="BodyTextIndent"/>
    <w:uiPriority w:val="99"/>
    <w:semiHidden/>
    <w:rsid w:val="006263F3"/>
    <w:rPr>
      <w:rFonts w:ascii="Aptos" w:eastAsia="Times New Roman" w:hAnsi="Aptos" w:cs="Times New Roman"/>
      <w:kern w:val="2"/>
      <w:sz w:val="24"/>
      <w:szCs w:val="24"/>
      <w14:ligatures w14:val="standardContextual"/>
    </w:rPr>
  </w:style>
  <w:style w:type="character" w:styleId="UnresolvedMention">
    <w:name w:val="Unresolved Mention"/>
    <w:basedOn w:val="DefaultParagraphFont"/>
    <w:uiPriority w:val="99"/>
    <w:semiHidden/>
    <w:unhideWhenUsed/>
    <w:rsid w:val="00F61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7314">
      <w:bodyDiv w:val="1"/>
      <w:marLeft w:val="0"/>
      <w:marRight w:val="0"/>
      <w:marTop w:val="0"/>
      <w:marBottom w:val="0"/>
      <w:divBdr>
        <w:top w:val="none" w:sz="0" w:space="0" w:color="auto"/>
        <w:left w:val="none" w:sz="0" w:space="0" w:color="auto"/>
        <w:bottom w:val="none" w:sz="0" w:space="0" w:color="auto"/>
        <w:right w:val="none" w:sz="0" w:space="0" w:color="auto"/>
      </w:divBdr>
    </w:div>
    <w:div w:id="142166322">
      <w:bodyDiv w:val="1"/>
      <w:marLeft w:val="0"/>
      <w:marRight w:val="0"/>
      <w:marTop w:val="0"/>
      <w:marBottom w:val="0"/>
      <w:divBdr>
        <w:top w:val="none" w:sz="0" w:space="0" w:color="auto"/>
        <w:left w:val="none" w:sz="0" w:space="0" w:color="auto"/>
        <w:bottom w:val="none" w:sz="0" w:space="0" w:color="auto"/>
        <w:right w:val="none" w:sz="0" w:space="0" w:color="auto"/>
      </w:divBdr>
    </w:div>
    <w:div w:id="192495647">
      <w:bodyDiv w:val="1"/>
      <w:marLeft w:val="0"/>
      <w:marRight w:val="0"/>
      <w:marTop w:val="0"/>
      <w:marBottom w:val="0"/>
      <w:divBdr>
        <w:top w:val="none" w:sz="0" w:space="0" w:color="auto"/>
        <w:left w:val="none" w:sz="0" w:space="0" w:color="auto"/>
        <w:bottom w:val="none" w:sz="0" w:space="0" w:color="auto"/>
        <w:right w:val="none" w:sz="0" w:space="0" w:color="auto"/>
      </w:divBdr>
    </w:div>
    <w:div w:id="199586803">
      <w:bodyDiv w:val="1"/>
      <w:marLeft w:val="0"/>
      <w:marRight w:val="0"/>
      <w:marTop w:val="0"/>
      <w:marBottom w:val="0"/>
      <w:divBdr>
        <w:top w:val="none" w:sz="0" w:space="0" w:color="auto"/>
        <w:left w:val="none" w:sz="0" w:space="0" w:color="auto"/>
        <w:bottom w:val="none" w:sz="0" w:space="0" w:color="auto"/>
        <w:right w:val="none" w:sz="0" w:space="0" w:color="auto"/>
      </w:divBdr>
    </w:div>
    <w:div w:id="208104006">
      <w:bodyDiv w:val="1"/>
      <w:marLeft w:val="0"/>
      <w:marRight w:val="0"/>
      <w:marTop w:val="0"/>
      <w:marBottom w:val="0"/>
      <w:divBdr>
        <w:top w:val="none" w:sz="0" w:space="0" w:color="auto"/>
        <w:left w:val="none" w:sz="0" w:space="0" w:color="auto"/>
        <w:bottom w:val="none" w:sz="0" w:space="0" w:color="auto"/>
        <w:right w:val="none" w:sz="0" w:space="0" w:color="auto"/>
      </w:divBdr>
    </w:div>
    <w:div w:id="242573644">
      <w:bodyDiv w:val="1"/>
      <w:marLeft w:val="0"/>
      <w:marRight w:val="0"/>
      <w:marTop w:val="0"/>
      <w:marBottom w:val="0"/>
      <w:divBdr>
        <w:top w:val="none" w:sz="0" w:space="0" w:color="auto"/>
        <w:left w:val="none" w:sz="0" w:space="0" w:color="auto"/>
        <w:bottom w:val="none" w:sz="0" w:space="0" w:color="auto"/>
        <w:right w:val="none" w:sz="0" w:space="0" w:color="auto"/>
      </w:divBdr>
    </w:div>
    <w:div w:id="313414578">
      <w:bodyDiv w:val="1"/>
      <w:marLeft w:val="0"/>
      <w:marRight w:val="0"/>
      <w:marTop w:val="0"/>
      <w:marBottom w:val="0"/>
      <w:divBdr>
        <w:top w:val="none" w:sz="0" w:space="0" w:color="auto"/>
        <w:left w:val="none" w:sz="0" w:space="0" w:color="auto"/>
        <w:bottom w:val="none" w:sz="0" w:space="0" w:color="auto"/>
        <w:right w:val="none" w:sz="0" w:space="0" w:color="auto"/>
      </w:divBdr>
    </w:div>
    <w:div w:id="410548485">
      <w:bodyDiv w:val="1"/>
      <w:marLeft w:val="0"/>
      <w:marRight w:val="0"/>
      <w:marTop w:val="0"/>
      <w:marBottom w:val="0"/>
      <w:divBdr>
        <w:top w:val="none" w:sz="0" w:space="0" w:color="auto"/>
        <w:left w:val="none" w:sz="0" w:space="0" w:color="auto"/>
        <w:bottom w:val="none" w:sz="0" w:space="0" w:color="auto"/>
        <w:right w:val="none" w:sz="0" w:space="0" w:color="auto"/>
      </w:divBdr>
    </w:div>
    <w:div w:id="495343033">
      <w:bodyDiv w:val="1"/>
      <w:marLeft w:val="0"/>
      <w:marRight w:val="0"/>
      <w:marTop w:val="0"/>
      <w:marBottom w:val="0"/>
      <w:divBdr>
        <w:top w:val="none" w:sz="0" w:space="0" w:color="auto"/>
        <w:left w:val="none" w:sz="0" w:space="0" w:color="auto"/>
        <w:bottom w:val="none" w:sz="0" w:space="0" w:color="auto"/>
        <w:right w:val="none" w:sz="0" w:space="0" w:color="auto"/>
      </w:divBdr>
    </w:div>
    <w:div w:id="520633183">
      <w:bodyDiv w:val="1"/>
      <w:marLeft w:val="0"/>
      <w:marRight w:val="0"/>
      <w:marTop w:val="0"/>
      <w:marBottom w:val="0"/>
      <w:divBdr>
        <w:top w:val="none" w:sz="0" w:space="0" w:color="auto"/>
        <w:left w:val="none" w:sz="0" w:space="0" w:color="auto"/>
        <w:bottom w:val="none" w:sz="0" w:space="0" w:color="auto"/>
        <w:right w:val="none" w:sz="0" w:space="0" w:color="auto"/>
      </w:divBdr>
    </w:div>
    <w:div w:id="866673900">
      <w:bodyDiv w:val="1"/>
      <w:marLeft w:val="0"/>
      <w:marRight w:val="0"/>
      <w:marTop w:val="0"/>
      <w:marBottom w:val="0"/>
      <w:divBdr>
        <w:top w:val="none" w:sz="0" w:space="0" w:color="auto"/>
        <w:left w:val="none" w:sz="0" w:space="0" w:color="auto"/>
        <w:bottom w:val="none" w:sz="0" w:space="0" w:color="auto"/>
        <w:right w:val="none" w:sz="0" w:space="0" w:color="auto"/>
      </w:divBdr>
    </w:div>
    <w:div w:id="890993662">
      <w:bodyDiv w:val="1"/>
      <w:marLeft w:val="0"/>
      <w:marRight w:val="0"/>
      <w:marTop w:val="0"/>
      <w:marBottom w:val="0"/>
      <w:divBdr>
        <w:top w:val="none" w:sz="0" w:space="0" w:color="auto"/>
        <w:left w:val="none" w:sz="0" w:space="0" w:color="auto"/>
        <w:bottom w:val="none" w:sz="0" w:space="0" w:color="auto"/>
        <w:right w:val="none" w:sz="0" w:space="0" w:color="auto"/>
      </w:divBdr>
    </w:div>
    <w:div w:id="980499281">
      <w:bodyDiv w:val="1"/>
      <w:marLeft w:val="0"/>
      <w:marRight w:val="0"/>
      <w:marTop w:val="0"/>
      <w:marBottom w:val="0"/>
      <w:divBdr>
        <w:top w:val="none" w:sz="0" w:space="0" w:color="auto"/>
        <w:left w:val="none" w:sz="0" w:space="0" w:color="auto"/>
        <w:bottom w:val="none" w:sz="0" w:space="0" w:color="auto"/>
        <w:right w:val="none" w:sz="0" w:space="0" w:color="auto"/>
      </w:divBdr>
    </w:div>
    <w:div w:id="1010378250">
      <w:bodyDiv w:val="1"/>
      <w:marLeft w:val="0"/>
      <w:marRight w:val="0"/>
      <w:marTop w:val="0"/>
      <w:marBottom w:val="0"/>
      <w:divBdr>
        <w:top w:val="none" w:sz="0" w:space="0" w:color="auto"/>
        <w:left w:val="none" w:sz="0" w:space="0" w:color="auto"/>
        <w:bottom w:val="none" w:sz="0" w:space="0" w:color="auto"/>
        <w:right w:val="none" w:sz="0" w:space="0" w:color="auto"/>
      </w:divBdr>
    </w:div>
    <w:div w:id="1024940448">
      <w:bodyDiv w:val="1"/>
      <w:marLeft w:val="0"/>
      <w:marRight w:val="0"/>
      <w:marTop w:val="0"/>
      <w:marBottom w:val="0"/>
      <w:divBdr>
        <w:top w:val="none" w:sz="0" w:space="0" w:color="auto"/>
        <w:left w:val="none" w:sz="0" w:space="0" w:color="auto"/>
        <w:bottom w:val="none" w:sz="0" w:space="0" w:color="auto"/>
        <w:right w:val="none" w:sz="0" w:space="0" w:color="auto"/>
      </w:divBdr>
    </w:div>
    <w:div w:id="1085296364">
      <w:bodyDiv w:val="1"/>
      <w:marLeft w:val="0"/>
      <w:marRight w:val="0"/>
      <w:marTop w:val="0"/>
      <w:marBottom w:val="0"/>
      <w:divBdr>
        <w:top w:val="none" w:sz="0" w:space="0" w:color="auto"/>
        <w:left w:val="none" w:sz="0" w:space="0" w:color="auto"/>
        <w:bottom w:val="none" w:sz="0" w:space="0" w:color="auto"/>
        <w:right w:val="none" w:sz="0" w:space="0" w:color="auto"/>
      </w:divBdr>
    </w:div>
    <w:div w:id="1101338613">
      <w:bodyDiv w:val="1"/>
      <w:marLeft w:val="0"/>
      <w:marRight w:val="0"/>
      <w:marTop w:val="0"/>
      <w:marBottom w:val="0"/>
      <w:divBdr>
        <w:top w:val="none" w:sz="0" w:space="0" w:color="auto"/>
        <w:left w:val="none" w:sz="0" w:space="0" w:color="auto"/>
        <w:bottom w:val="none" w:sz="0" w:space="0" w:color="auto"/>
        <w:right w:val="none" w:sz="0" w:space="0" w:color="auto"/>
      </w:divBdr>
    </w:div>
    <w:div w:id="1119228622">
      <w:bodyDiv w:val="1"/>
      <w:marLeft w:val="0"/>
      <w:marRight w:val="0"/>
      <w:marTop w:val="0"/>
      <w:marBottom w:val="0"/>
      <w:divBdr>
        <w:top w:val="none" w:sz="0" w:space="0" w:color="auto"/>
        <w:left w:val="none" w:sz="0" w:space="0" w:color="auto"/>
        <w:bottom w:val="none" w:sz="0" w:space="0" w:color="auto"/>
        <w:right w:val="none" w:sz="0" w:space="0" w:color="auto"/>
      </w:divBdr>
    </w:div>
    <w:div w:id="1134060260">
      <w:bodyDiv w:val="1"/>
      <w:marLeft w:val="0"/>
      <w:marRight w:val="0"/>
      <w:marTop w:val="0"/>
      <w:marBottom w:val="0"/>
      <w:divBdr>
        <w:top w:val="none" w:sz="0" w:space="0" w:color="auto"/>
        <w:left w:val="none" w:sz="0" w:space="0" w:color="auto"/>
        <w:bottom w:val="none" w:sz="0" w:space="0" w:color="auto"/>
        <w:right w:val="none" w:sz="0" w:space="0" w:color="auto"/>
      </w:divBdr>
    </w:div>
    <w:div w:id="1139952685">
      <w:bodyDiv w:val="1"/>
      <w:marLeft w:val="0"/>
      <w:marRight w:val="0"/>
      <w:marTop w:val="0"/>
      <w:marBottom w:val="0"/>
      <w:divBdr>
        <w:top w:val="none" w:sz="0" w:space="0" w:color="auto"/>
        <w:left w:val="none" w:sz="0" w:space="0" w:color="auto"/>
        <w:bottom w:val="none" w:sz="0" w:space="0" w:color="auto"/>
        <w:right w:val="none" w:sz="0" w:space="0" w:color="auto"/>
      </w:divBdr>
    </w:div>
    <w:div w:id="1148476733">
      <w:bodyDiv w:val="1"/>
      <w:marLeft w:val="0"/>
      <w:marRight w:val="0"/>
      <w:marTop w:val="0"/>
      <w:marBottom w:val="0"/>
      <w:divBdr>
        <w:top w:val="none" w:sz="0" w:space="0" w:color="auto"/>
        <w:left w:val="none" w:sz="0" w:space="0" w:color="auto"/>
        <w:bottom w:val="none" w:sz="0" w:space="0" w:color="auto"/>
        <w:right w:val="none" w:sz="0" w:space="0" w:color="auto"/>
      </w:divBdr>
    </w:div>
    <w:div w:id="1231621423">
      <w:bodyDiv w:val="1"/>
      <w:marLeft w:val="0"/>
      <w:marRight w:val="0"/>
      <w:marTop w:val="0"/>
      <w:marBottom w:val="0"/>
      <w:divBdr>
        <w:top w:val="none" w:sz="0" w:space="0" w:color="auto"/>
        <w:left w:val="none" w:sz="0" w:space="0" w:color="auto"/>
        <w:bottom w:val="none" w:sz="0" w:space="0" w:color="auto"/>
        <w:right w:val="none" w:sz="0" w:space="0" w:color="auto"/>
      </w:divBdr>
    </w:div>
    <w:div w:id="1253390376">
      <w:bodyDiv w:val="1"/>
      <w:marLeft w:val="0"/>
      <w:marRight w:val="0"/>
      <w:marTop w:val="0"/>
      <w:marBottom w:val="0"/>
      <w:divBdr>
        <w:top w:val="none" w:sz="0" w:space="0" w:color="auto"/>
        <w:left w:val="none" w:sz="0" w:space="0" w:color="auto"/>
        <w:bottom w:val="none" w:sz="0" w:space="0" w:color="auto"/>
        <w:right w:val="none" w:sz="0" w:space="0" w:color="auto"/>
      </w:divBdr>
    </w:div>
    <w:div w:id="1549760928">
      <w:bodyDiv w:val="1"/>
      <w:marLeft w:val="0"/>
      <w:marRight w:val="0"/>
      <w:marTop w:val="0"/>
      <w:marBottom w:val="0"/>
      <w:divBdr>
        <w:top w:val="none" w:sz="0" w:space="0" w:color="auto"/>
        <w:left w:val="none" w:sz="0" w:space="0" w:color="auto"/>
        <w:bottom w:val="none" w:sz="0" w:space="0" w:color="auto"/>
        <w:right w:val="none" w:sz="0" w:space="0" w:color="auto"/>
      </w:divBdr>
    </w:div>
    <w:div w:id="1750733535">
      <w:bodyDiv w:val="1"/>
      <w:marLeft w:val="0"/>
      <w:marRight w:val="0"/>
      <w:marTop w:val="0"/>
      <w:marBottom w:val="0"/>
      <w:divBdr>
        <w:top w:val="none" w:sz="0" w:space="0" w:color="auto"/>
        <w:left w:val="none" w:sz="0" w:space="0" w:color="auto"/>
        <w:bottom w:val="none" w:sz="0" w:space="0" w:color="auto"/>
        <w:right w:val="none" w:sz="0" w:space="0" w:color="auto"/>
      </w:divBdr>
    </w:div>
    <w:div w:id="1836527164">
      <w:bodyDiv w:val="1"/>
      <w:marLeft w:val="0"/>
      <w:marRight w:val="0"/>
      <w:marTop w:val="0"/>
      <w:marBottom w:val="0"/>
      <w:divBdr>
        <w:top w:val="none" w:sz="0" w:space="0" w:color="auto"/>
        <w:left w:val="none" w:sz="0" w:space="0" w:color="auto"/>
        <w:bottom w:val="none" w:sz="0" w:space="0" w:color="auto"/>
        <w:right w:val="none" w:sz="0" w:space="0" w:color="auto"/>
      </w:divBdr>
    </w:div>
    <w:div w:id="1847209631">
      <w:bodyDiv w:val="1"/>
      <w:marLeft w:val="0"/>
      <w:marRight w:val="0"/>
      <w:marTop w:val="0"/>
      <w:marBottom w:val="0"/>
      <w:divBdr>
        <w:top w:val="none" w:sz="0" w:space="0" w:color="auto"/>
        <w:left w:val="none" w:sz="0" w:space="0" w:color="auto"/>
        <w:bottom w:val="none" w:sz="0" w:space="0" w:color="auto"/>
        <w:right w:val="none" w:sz="0" w:space="0" w:color="auto"/>
      </w:divBdr>
    </w:div>
    <w:div w:id="1856532816">
      <w:bodyDiv w:val="1"/>
      <w:marLeft w:val="0"/>
      <w:marRight w:val="0"/>
      <w:marTop w:val="0"/>
      <w:marBottom w:val="0"/>
      <w:divBdr>
        <w:top w:val="none" w:sz="0" w:space="0" w:color="auto"/>
        <w:left w:val="none" w:sz="0" w:space="0" w:color="auto"/>
        <w:bottom w:val="none" w:sz="0" w:space="0" w:color="auto"/>
        <w:right w:val="none" w:sz="0" w:space="0" w:color="auto"/>
      </w:divBdr>
    </w:div>
    <w:div w:id="1949002625">
      <w:bodyDiv w:val="1"/>
      <w:marLeft w:val="0"/>
      <w:marRight w:val="0"/>
      <w:marTop w:val="0"/>
      <w:marBottom w:val="0"/>
      <w:divBdr>
        <w:top w:val="none" w:sz="0" w:space="0" w:color="auto"/>
        <w:left w:val="none" w:sz="0" w:space="0" w:color="auto"/>
        <w:bottom w:val="none" w:sz="0" w:space="0" w:color="auto"/>
        <w:right w:val="none" w:sz="0" w:space="0" w:color="auto"/>
      </w:divBdr>
    </w:div>
    <w:div w:id="1968850144">
      <w:bodyDiv w:val="1"/>
      <w:marLeft w:val="0"/>
      <w:marRight w:val="0"/>
      <w:marTop w:val="0"/>
      <w:marBottom w:val="0"/>
      <w:divBdr>
        <w:top w:val="none" w:sz="0" w:space="0" w:color="auto"/>
        <w:left w:val="none" w:sz="0" w:space="0" w:color="auto"/>
        <w:bottom w:val="none" w:sz="0" w:space="0" w:color="auto"/>
        <w:right w:val="none" w:sz="0" w:space="0" w:color="auto"/>
      </w:divBdr>
    </w:div>
    <w:div w:id="2003583255">
      <w:bodyDiv w:val="1"/>
      <w:marLeft w:val="0"/>
      <w:marRight w:val="0"/>
      <w:marTop w:val="0"/>
      <w:marBottom w:val="0"/>
      <w:divBdr>
        <w:top w:val="none" w:sz="0" w:space="0" w:color="auto"/>
        <w:left w:val="none" w:sz="0" w:space="0" w:color="auto"/>
        <w:bottom w:val="none" w:sz="0" w:space="0" w:color="auto"/>
        <w:right w:val="none" w:sz="0" w:space="0" w:color="auto"/>
      </w:divBdr>
    </w:div>
    <w:div w:id="2067026153">
      <w:bodyDiv w:val="1"/>
      <w:marLeft w:val="0"/>
      <w:marRight w:val="0"/>
      <w:marTop w:val="0"/>
      <w:marBottom w:val="0"/>
      <w:divBdr>
        <w:top w:val="none" w:sz="0" w:space="0" w:color="auto"/>
        <w:left w:val="none" w:sz="0" w:space="0" w:color="auto"/>
        <w:bottom w:val="none" w:sz="0" w:space="0" w:color="auto"/>
        <w:right w:val="none" w:sz="0" w:space="0" w:color="auto"/>
      </w:divBdr>
    </w:div>
    <w:div w:id="2095318583">
      <w:bodyDiv w:val="1"/>
      <w:marLeft w:val="0"/>
      <w:marRight w:val="0"/>
      <w:marTop w:val="0"/>
      <w:marBottom w:val="0"/>
      <w:divBdr>
        <w:top w:val="none" w:sz="0" w:space="0" w:color="auto"/>
        <w:left w:val="none" w:sz="0" w:space="0" w:color="auto"/>
        <w:bottom w:val="none" w:sz="0" w:space="0" w:color="auto"/>
        <w:right w:val="none" w:sz="0" w:space="0" w:color="auto"/>
      </w:divBdr>
    </w:div>
    <w:div w:id="213470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hrec@osborne.ie"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ihrec@osborne.i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ccessihrec@osborne.ie"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hrec@osborne.ie"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ihrec.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hrec@osborne.ie" TargetMode="External"/><Relationship Id="rId22" Type="http://schemas.openxmlformats.org/officeDocument/2006/relationships/hyperlink" Target="http://www.ihrec.i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ynel\Downloads\IHREC_Neutral_Palette_Template.dotx" TargetMode="External"/></Relationships>
</file>

<file path=word/theme/theme1.xml><?xml version="1.0" encoding="utf-8"?>
<a:theme xmlns:a="http://schemas.openxmlformats.org/drawingml/2006/main" name="Theme1">
  <a:themeElements>
    <a:clrScheme name="Custom 10">
      <a:dk1>
        <a:srgbClr val="000000"/>
      </a:dk1>
      <a:lt1>
        <a:sysClr val="window" lastClr="FFFFFF"/>
      </a:lt1>
      <a:dk2>
        <a:srgbClr val="24282B"/>
      </a:dk2>
      <a:lt2>
        <a:srgbClr val="E2E1DF"/>
      </a:lt2>
      <a:accent1>
        <a:srgbClr val="A19A94"/>
      </a:accent1>
      <a:accent2>
        <a:srgbClr val="CBC4BC"/>
      </a:accent2>
      <a:accent3>
        <a:srgbClr val="E2E1DF"/>
      </a:accent3>
      <a:accent4>
        <a:srgbClr val="A19A94"/>
      </a:accent4>
      <a:accent5>
        <a:srgbClr val="CBC4BC"/>
      </a:accent5>
      <a:accent6>
        <a:srgbClr val="E2E1DF"/>
      </a:accent6>
      <a:hlink>
        <a:srgbClr val="7F7F7F"/>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ocument" ma:contentTypeID="0x0101000BC94875665D404BB1351B53C41FD2C000D7AA1C25BBD88943B652712DB570ADF3" ma:contentTypeVersion="217" ma:contentTypeDescription="" ma:contentTypeScope="" ma:versionID="743a841c2b74aeb291f0509b6b0ba21a">
  <xsd:schema xmlns:xsd="http://www.w3.org/2001/XMLSchema" xmlns:xs="http://www.w3.org/2001/XMLSchema" xmlns:p="http://schemas.microsoft.com/office/2006/metadata/properties" xmlns:ns2="d4e29b06-748f-4412-9f4e-9711a9e193ac" targetNamespace="http://schemas.microsoft.com/office/2006/metadata/properties" ma:root="true" ma:fieldsID="b21b24ab731ab8ae94eeab7fe552c358" ns2:_="">
    <xsd:import namespace="d4e29b06-748f-4412-9f4e-9711a9e193ac"/>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29b06-748f-4412-9f4e-9711a9e193ac"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7fcc49a0-d79f-406d-a38a-7e59695628d4}" ma:internalName="TaxCatchAll" ma:showField="CatchAllData" ma:web="d4e29b06-748f-4412-9f4e-9711a9e193a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fcc49a0-d79f-406d-a38a-7e59695628d4}" ma:internalName="TaxCatchAllLabel" ma:readOnly="true" ma:showField="CatchAllDataLabel" ma:web="d4e29b06-748f-4412-9f4e-9711a9e193ac">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196|e208e6d4-f5ec-473f-8beb-eba0bb4a8fb1" ma:fieldId="{11f8bb48-43d6-459a-8b80-9123185593c7}" ma:sspId="f2970656-14da-44a7-bf1a-2b1eb7a31fa1" ma:termSetId="584d92f5-f104-4db4-9eaa-0d5facccda66"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f2970656-14da-44a7-bf1a-2b1eb7a31fa1" ma:termSetId="6b2a013c-fe8b-4805-9242-a33f2487bec9"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f2970656-14da-44a7-bf1a-2b1eb7a31fa1" ma:termSetId="54e58c1c-4544-4ff4-bb6c-64f01d89663a"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0db6e6fe-7da6-4395-ba22-207b2a29f028" ma:fieldId="{6bbd3faf-a5ab-4e5e-b8a6-a5e099cef439}" ma:sspId="f2970656-14da-44a7-bf1a-2b1eb7a31fa1" ma:termSetId="9d236be9-847d-436d-be84-30193fff6b7e"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f2970656-14da-44a7-bf1a-2b1eb7a31fa1" ma:termSetId="54e58c1c-4544-4ff4-bb6c-64f01d89663a"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eDocs_eFileName xmlns="d4e29b06-748f-4412-9f4e-9711a9e193ac">DPE196-011-2023</eDocs_eFileName>
    <mbbd3fafa5ab4e5eb8a6a5e099cef439 xmlns="d4e29b06-748f-4412-9f4e-9711a9e193a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0db6e6fe-7da6-4395-ba22-207b2a29f028</TermId>
        </TermInfo>
      </Terms>
    </mbbd3fafa5ab4e5eb8a6a5e099cef439>
    <TaxCatchAll xmlns="d4e29b06-748f-4412-9f4e-9711a9e193ac">
      <Value>8</Value>
      <Value>5</Value>
      <Value>1</Value>
      <Value>21</Value>
    </TaxCatchAll>
    <h1f8bb4843d6459a8b809123185593c7 xmlns="d4e29b06-748f-4412-9f4e-9711a9e193ac">
      <Terms xmlns="http://schemas.microsoft.com/office/infopath/2007/PartnerControls">
        <TermInfo xmlns="http://schemas.microsoft.com/office/infopath/2007/PartnerControls">
          <TermName xmlns="http://schemas.microsoft.com/office/infopath/2007/PartnerControls">196</TermName>
          <TermId xmlns="http://schemas.microsoft.com/office/infopath/2007/PartnerControls">e208e6d4-f5ec-473f-8beb-eba0bb4a8fb1</TermId>
        </TermInfo>
      </Terms>
    </h1f8bb4843d6459a8b809123185593c7>
    <_vti_ItemDeclaredRecord xmlns="d4e29b06-748f-4412-9f4e-9711a9e193ac" xsi:nil="true"/>
    <m02c691f3efa402dab5cbaa8c240a9e7 xmlns="d4e29b06-748f-4412-9f4e-9711a9e193ac">
      <Terms xmlns="http://schemas.microsoft.com/office/infopath/2007/PartnerControls">
        <TermInfo xmlns="http://schemas.microsoft.com/office/infopath/2007/PartnerControls">
          <TermName xmlns="http://schemas.microsoft.com/office/infopath/2007/PartnerControls">Recruitment Policy</TermName>
          <TermId xmlns="http://schemas.microsoft.com/office/infopath/2007/PartnerControls">dea1db89-0137-4372-b61c-73c1e8fad1ef</TermId>
        </TermInfo>
      </Terms>
    </m02c691f3efa402dab5cbaa8c240a9e7>
    <eDocs_FileStatus xmlns="d4e29b06-748f-4412-9f4e-9711a9e193ac">Live</eDocs_FileStatus>
    <nb1b8a72855341e18dd75ce464e281f2 xmlns="d4e29b06-748f-4412-9f4e-9711a9e193ac">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e81637ed-133d-42a7-9bee-fe80e5ea04a8</TermId>
        </TermInfo>
      </Terms>
    </nb1b8a72855341e18dd75ce464e281f2>
    <fbaa881fc4ae443f9fdafbdd527793df xmlns="d4e29b06-748f-4412-9f4e-9711a9e193ac">
      <Terms xmlns="http://schemas.microsoft.com/office/infopath/2007/PartnerControls"/>
    </fbaa881fc4ae443f9fdafbdd527793df>
  </documentManagement>
</p:properties>
</file>

<file path=customXml/itemProps1.xml><?xml version="1.0" encoding="utf-8"?>
<ds:datastoreItem xmlns:ds="http://schemas.openxmlformats.org/officeDocument/2006/customXml" ds:itemID="{62854EA5-EADC-4F5A-98BF-6757A7E1ED51}">
  <ds:schemaRefs>
    <ds:schemaRef ds:uri="http://schemas.microsoft.com/sharepoint/v3/contenttype/forms"/>
  </ds:schemaRefs>
</ds:datastoreItem>
</file>

<file path=customXml/itemProps2.xml><?xml version="1.0" encoding="utf-8"?>
<ds:datastoreItem xmlns:ds="http://schemas.openxmlformats.org/officeDocument/2006/customXml" ds:itemID="{C54B183B-207B-4C06-B1E4-D2AB729B9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29b06-748f-4412-9f4e-9711a9e193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E1AE96-F25E-4DFA-863C-C1DBF59BDBA2}">
  <ds:schemaRefs>
    <ds:schemaRef ds:uri="http://schemas.openxmlformats.org/officeDocument/2006/bibliography"/>
  </ds:schemaRefs>
</ds:datastoreItem>
</file>

<file path=customXml/itemProps4.xml><?xml version="1.0" encoding="utf-8"?>
<ds:datastoreItem xmlns:ds="http://schemas.openxmlformats.org/officeDocument/2006/customXml" ds:itemID="{4F3A639F-9C5E-4DD3-A5FD-A785B6BCC87F}">
  <ds:schemaRefs>
    <ds:schemaRef ds:uri="http://schemas.microsoft.com/office/2006/metadata/properties"/>
    <ds:schemaRef ds:uri="http://schemas.microsoft.com/office/infopath/2007/PartnerControls"/>
    <ds:schemaRef ds:uri="d4e29b06-748f-4412-9f4e-9711a9e193ac"/>
  </ds:schemaRefs>
</ds:datastoreItem>
</file>

<file path=docProps/app.xml><?xml version="1.0" encoding="utf-8"?>
<Properties xmlns="http://schemas.openxmlformats.org/officeDocument/2006/extended-properties" xmlns:vt="http://schemas.openxmlformats.org/officeDocument/2006/docPropsVTypes">
  <Template>IHREC_Neutral_Palette_Template</Template>
  <TotalTime>19</TotalTime>
  <Pages>1</Pages>
  <Words>2733</Words>
  <Characters>15579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18276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Lavinia Tallon (IHREC)</dc:creator>
  <cp:keywords/>
  <dc:description/>
  <cp:lastModifiedBy>Tatjana Coj (IHREC)</cp:lastModifiedBy>
  <cp:revision>8</cp:revision>
  <cp:lastPrinted>2025-05-20T08:32:00Z</cp:lastPrinted>
  <dcterms:created xsi:type="dcterms:W3CDTF">2025-05-20T08:30:00Z</dcterms:created>
  <dcterms:modified xsi:type="dcterms:W3CDTF">2025-05-22T07:58:00Z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0x0101000BC94875665D404BB1351B53C41FD2C000D7AA1C25BBD88943B652712DB570ADF3</vt:lpwstr>
  </property>
  <property fmtid="{D5CDD505-2E9C-101B-9397-08002B2CF9AE}" pid="3" name="eDocs_SecurityClassification">
    <vt:lpwstr>5;#Unclassified|0db6e6fe-7da6-4395-ba22-207b2a29f028</vt:lpwstr>
  </property>
  <property fmtid="{D5CDD505-2E9C-101B-9397-08002B2CF9AE}" pid="4" name="eDocs_Series">
    <vt:lpwstr>1;#196|e208e6d4-f5ec-473f-8beb-eba0bb4a8fb1</vt:lpwstr>
  </property>
  <property fmtid="{D5CDD505-2E9C-101B-9397-08002B2CF9AE}" pid="5" name="eDocs_Year">
    <vt:lpwstr>8;#2023|e81637ed-133d-42a7-9bee-fe80e5ea04a8</vt:lpwstr>
  </property>
  <property fmtid="{D5CDD505-2E9C-101B-9397-08002B2CF9AE}" pid="6" name="eDocs_FileTopics">
    <vt:lpwstr>21;#Recruitment Policy|dea1db89-0137-4372-b61c-73c1e8fad1ef</vt:lpwstr>
  </property>
  <property fmtid="{D5CDD505-2E9C-101B-9397-08002B2CF9AE}" pid="7" name="eDocs_DocumentTopics">
    <vt:lpwstr/>
  </property>
  <property fmtid="{D5CDD505-2E9C-101B-9397-08002B2CF9AE}" pid="8" name="ge25f6a3ef6f42d4865685f2a74bf8c7">
    <vt:lpwstr/>
  </property>
  <property fmtid="{D5CDD505-2E9C-101B-9397-08002B2CF9AE}" pid="9" name="eDocs_RetentionPeriodTerm">
    <vt:lpwstr/>
  </property>
</Properties>
</file>