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248F7" w14:textId="77777777" w:rsidR="00146B3E" w:rsidRDefault="00146B3E" w:rsidP="00146B3E">
      <w:pPr>
        <w:rPr>
          <w:rFonts w:eastAsiaTheme="majorEastAsia" w:cs="Times New Roman (Headings CS)"/>
          <w:kern w:val="28"/>
          <w:szCs w:val="56"/>
        </w:rPr>
      </w:pPr>
      <w:bookmarkStart w:id="0" w:name="_Hlk221264948"/>
      <w:r w:rsidRPr="00895DA2">
        <w:rPr>
          <w:noProof/>
          <w:lang w:eastAsia="en-IE"/>
        </w:rPr>
        <mc:AlternateContent>
          <mc:Choice Requires="wps">
            <w:drawing>
              <wp:anchor distT="0" distB="0" distL="114300" distR="114300" simplePos="0" relativeHeight="251663360" behindDoc="1" locked="0" layoutInCell="1" allowOverlap="1" wp14:anchorId="00D8BBB8" wp14:editId="15A63EFD">
                <wp:simplePos x="0" y="0"/>
                <wp:positionH relativeFrom="page">
                  <wp:align>right</wp:align>
                </wp:positionH>
                <wp:positionV relativeFrom="page">
                  <wp:align>top</wp:align>
                </wp:positionV>
                <wp:extent cx="7559675" cy="10691495"/>
                <wp:effectExtent l="0" t="0" r="3175" b="0"/>
                <wp:wrapNone/>
                <wp:docPr id="4" name="Rectangle 15"/>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9268E9" w14:textId="77777777" w:rsidR="00146B3E" w:rsidRPr="00CD3ECB" w:rsidRDefault="00146B3E" w:rsidP="00146B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8BBB8" id="Rectangle 15" o:spid="_x0000_s1026" style="position:absolute;margin-left:544.05pt;margin-top:0;width:595.25pt;height:841.85pt;z-index:-2516531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eiiivuD8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2r6Uo44FFFABRRRQAUEBhgiiigA2j0ooooACAetG1fSiigAooooAKCM9RRRQAYFA44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" stroked="f" strokeweight="1.5pt">
                <v:fill r:id="rId12" o:title="" recolor="t" rotate="t" type="frame"/>
                <v:textbox>
                  <w:txbxContent>
                    <w:p w14:paraId="729268E9" w14:textId="77777777" w:rsidR="00146B3E" w:rsidRPr="00CD3ECB" w:rsidRDefault="00146B3E" w:rsidP="00146B3E">
                      <w:pPr>
                        <w:jc w:val="center"/>
                      </w:pPr>
                    </w:p>
                  </w:txbxContent>
                </v:textbox>
                <w10:wrap anchorx="page" anchory="page"/>
              </v:rect>
            </w:pict>
          </mc:Fallback>
        </mc:AlternateContent>
      </w:r>
      <w:r w:rsidRPr="00895DA2">
        <w:rPr>
          <w:noProof/>
          <w:lang w:eastAsia="en-IE"/>
        </w:rPr>
        <mc:AlternateContent>
          <mc:Choice Requires="wps">
            <w:drawing>
              <wp:anchor distT="0" distB="0" distL="114300" distR="114300" simplePos="0" relativeHeight="251665408" behindDoc="0" locked="0" layoutInCell="1" allowOverlap="1" wp14:anchorId="25CB2BC8" wp14:editId="7E5B5BA6">
                <wp:simplePos x="0" y="0"/>
                <wp:positionH relativeFrom="page">
                  <wp:posOffset>4857750</wp:posOffset>
                </wp:positionH>
                <wp:positionV relativeFrom="page">
                  <wp:posOffset>-38100</wp:posOffset>
                </wp:positionV>
                <wp:extent cx="2757805" cy="543560"/>
                <wp:effectExtent l="0" t="0" r="0" b="0"/>
                <wp:wrapNone/>
                <wp:docPr id="1690635892" name="Text Box 3"/>
                <wp:cNvGraphicFramePr/>
                <a:graphic xmlns:a="http://schemas.openxmlformats.org/drawingml/2006/main">
                  <a:graphicData uri="http://schemas.microsoft.com/office/word/2010/wordprocessingShape">
                    <wps:wsp>
                      <wps:cNvSpPr txBox="1"/>
                      <wps:spPr>
                        <a:xfrm>
                          <a:off x="0" y="0"/>
                          <a:ext cx="2757805" cy="543560"/>
                        </a:xfrm>
                        <a:prstGeom prst="rect">
                          <a:avLst/>
                        </a:prstGeom>
                        <a:noFill/>
                        <a:ln w="6350">
                          <a:noFill/>
                        </a:ln>
                      </wps:spPr>
                      <wps:txbx>
                        <w:txbxContent>
                          <w:p w14:paraId="3A49B4F5" w14:textId="77777777" w:rsidR="00146B3E" w:rsidRPr="000C6391" w:rsidRDefault="00146B3E" w:rsidP="00146B3E">
                            <w:pPr>
                              <w:pStyle w:val="CoverTag"/>
                            </w:pPr>
                            <w:bookmarkStart w:id="1" w:name="_Toc221292776"/>
                            <w:r>
                              <w:t>Submission</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B2BC8" id="_x0000_t202" coordsize="21600,21600" o:spt="202" path="m,l,21600r21600,l21600,xe">
                <v:stroke joinstyle="miter"/>
                <v:path gradientshapeok="t" o:connecttype="rect"/>
              </v:shapetype>
              <v:shape id="Text Box 3" o:spid="_x0000_s1027" type="#_x0000_t202" style="position:absolute;margin-left:382.5pt;margin-top:-3pt;width:217.15pt;height:42.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IGwIAADM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" filled="f" stroked="f" strokeweight=".5pt">
                <v:textbox>
                  <w:txbxContent>
                    <w:p w14:paraId="3A49B4F5" w14:textId="77777777" w:rsidR="00146B3E" w:rsidRPr="000C6391" w:rsidRDefault="00146B3E" w:rsidP="00146B3E">
                      <w:pPr>
                        <w:pStyle w:val="CoverTag"/>
                      </w:pPr>
                      <w:bookmarkStart w:id="2" w:name="_Toc221292776"/>
                      <w:r>
                        <w:t>Submission</w:t>
                      </w:r>
                      <w:bookmarkEnd w:id="2"/>
                    </w:p>
                  </w:txbxContent>
                </v:textbox>
                <w10:wrap anchorx="page" anchory="page"/>
              </v:shape>
            </w:pict>
          </mc:Fallback>
        </mc:AlternateContent>
      </w:r>
    </w:p>
    <w:bookmarkStart w:id="3" w:name="_Toc221292777" w:displacedByCustomXml="next"/>
    <w:bookmarkStart w:id="4" w:name="_Hlk221292678" w:displacedByCustomXml="next"/>
    <w:sdt>
      <w:sdtPr>
        <w:rPr>
          <w:rFonts w:ascii="Calibri" w:eastAsiaTheme="majorEastAsia" w:hAnsi="Calibri" w:cs="Times New Roman (Headings CS)"/>
          <w:b w:val="0"/>
          <w:noProof/>
          <w:color w:val="auto"/>
          <w:kern w:val="28"/>
          <w:sz w:val="24"/>
          <w:szCs w:val="56"/>
          <w:lang w:val="en-GB"/>
          <w14:ligatures w14:val="none"/>
        </w:rPr>
        <w:id w:val="473965524"/>
        <w:docPartObj>
          <w:docPartGallery w:val="Cover Pages"/>
          <w:docPartUnique/>
        </w:docPartObj>
      </w:sdtPr>
      <w:sdtEndPr>
        <w:rPr>
          <w:rStyle w:val="BookTitle"/>
          <w:rFonts w:ascii="Aptos" w:hAnsi="Aptos"/>
          <w:bCs/>
          <w:iCs/>
          <w:noProof w:val="0"/>
          <w:spacing w:val="5"/>
          <w:sz w:val="16"/>
          <w:lang w:val="en-IE"/>
          <w14:ligatures w14:val="standardContextual"/>
        </w:rPr>
      </w:sdtEndPr>
      <w:sdtContent>
        <w:p w14:paraId="7FE5F6F4" w14:textId="77777777" w:rsidR="00146B3E" w:rsidRPr="003E4654" w:rsidRDefault="00146B3E" w:rsidP="00146B3E">
          <w:pPr>
            <w:pStyle w:val="Heading1"/>
          </w:pPr>
          <w:r w:rsidRPr="00B447D8">
            <w:t>Ireland’s Commitment to the European Convention on Human Rights in the Context of Council of Europe Initiatives on Migration</w:t>
          </w:r>
          <w:bookmarkEnd w:id="3"/>
        </w:p>
        <w:bookmarkEnd w:id="4"/>
        <w:p w14:paraId="343FFCEE" w14:textId="77777777" w:rsidR="00146B3E" w:rsidRPr="001547BA" w:rsidRDefault="00146B3E" w:rsidP="00146B3E">
          <w:pPr>
            <w:pStyle w:val="IHRECSubtitle"/>
          </w:pPr>
          <w:r w:rsidRPr="001547BA">
            <w:rPr>
              <w:rStyle w:val="IHRECSubtitleChar"/>
            </w:rPr>
            <w:t>Irish Human Rights and Equality Commission</w:t>
          </w:r>
        </w:p>
        <w:p w14:paraId="15D70DE8" w14:textId="77777777" w:rsidR="00146B3E" w:rsidRPr="003E4654" w:rsidRDefault="00146B3E" w:rsidP="00146B3E">
          <w:pPr>
            <w:pStyle w:val="IHRECSubtitle"/>
          </w:pPr>
          <w:r>
            <w:t>February 2026</w:t>
          </w:r>
        </w:p>
        <w:p w14:paraId="763D2FC8" w14:textId="77777777" w:rsidR="00146B3E" w:rsidRPr="001F3DDA" w:rsidRDefault="00146B3E" w:rsidP="00146B3E">
          <w:pPr>
            <w:pStyle w:val="Copyright"/>
            <w:spacing w:after="240"/>
            <w:rPr>
              <w:iCs/>
            </w:rPr>
          </w:pPr>
          <w:bookmarkStart w:id="5" w:name="_Hlk221265029"/>
          <w:bookmarkEnd w:id="0"/>
          <w:r w:rsidRPr="00AA4708">
            <w:rPr>
              <w:rStyle w:val="BookTitle"/>
            </w:rPr>
            <w:br w:type="page"/>
          </w:r>
          <w:r w:rsidRPr="00895DA2">
            <w:rPr>
              <w:noProof/>
              <w:lang w:eastAsia="en-IE"/>
            </w:rPr>
            <w:lastRenderedPageBreak/>
            <mc:AlternateContent>
              <mc:Choice Requires="wps">
                <w:drawing>
                  <wp:anchor distT="0" distB="0" distL="114300" distR="114300" simplePos="0" relativeHeight="251664384" behindDoc="1" locked="0" layoutInCell="1" allowOverlap="1" wp14:anchorId="11D7FC83" wp14:editId="25FED993">
                    <wp:simplePos x="0" y="0"/>
                    <wp:positionH relativeFrom="page">
                      <wp:align>right</wp:align>
                    </wp:positionH>
                    <wp:positionV relativeFrom="page">
                      <wp:align>top</wp:align>
                    </wp:positionV>
                    <wp:extent cx="7559675" cy="10691495"/>
                    <wp:effectExtent l="0" t="0" r="3175" b="0"/>
                    <wp:wrapNone/>
                    <wp:docPr id="1880459222" name="Rectangle 15" descr="Decorative "/>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5DB15" id="Rectangle 15" o:spid="_x0000_s1026" alt="Decorative " style="position:absolute;margin-left:544.05pt;margin-top:0;width:595.25pt;height:841.85pt;z-index:-2516520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" fillcolor="#9dedca [2894]" stroked="f" strokeweight="1.5pt">
                    <w10:wrap anchorx="page" anchory="page"/>
                  </v:rect>
                </w:pict>
              </mc:Fallback>
            </mc:AlternateContent>
          </w:r>
          <w:bookmarkStart w:id="6" w:name="_Hlk221291048"/>
          <w:r w:rsidRPr="001F3DDA">
            <w:rPr>
              <w:bCs/>
              <w:iCs/>
            </w:rPr>
            <w:t>Published by the Irish Human Rights and Equality Commission.</w:t>
          </w:r>
        </w:p>
        <w:p w14:paraId="245EF5D5" w14:textId="77777777" w:rsidR="00146B3E" w:rsidRPr="001F3DDA" w:rsidRDefault="00146B3E" w:rsidP="00146B3E">
          <w:pPr>
            <w:pStyle w:val="Copyright"/>
            <w:spacing w:after="240"/>
            <w:rPr>
              <w:iCs/>
            </w:rPr>
          </w:pPr>
          <w:r w:rsidRPr="001F3DDA">
            <w:rPr>
              <w:bCs/>
              <w:iCs/>
            </w:rPr>
            <w:t>Copyright © Irish Human Rights and Equality Commission 202</w:t>
          </w:r>
          <w:r>
            <w:rPr>
              <w:bCs/>
              <w:iCs/>
            </w:rPr>
            <w:t>6</w:t>
          </w:r>
        </w:p>
        <w:p w14:paraId="6A09AEB0" w14:textId="77777777" w:rsidR="00146B3E" w:rsidRPr="00895DA2" w:rsidRDefault="00146B3E" w:rsidP="00146B3E">
          <w:pPr>
            <w:pStyle w:val="Copyright"/>
            <w:rPr>
              <w:rStyle w:val="BookTitle"/>
              <w:b/>
              <w:bCs w:val="0"/>
            </w:rPr>
          </w:pPr>
          <w:r w:rsidRPr="001F3DDA">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1F3DDA">
            <w:t>abuses</w:t>
          </w:r>
          <w:r w:rsidRPr="001F3DDA">
            <w:rPr>
              <w:bCs/>
              <w:iCs/>
            </w:rPr>
            <w:t xml:space="preserve"> and </w:t>
          </w:r>
          <w:r w:rsidRPr="001F3DDA">
            <w:t>discrimination</w:t>
          </w:r>
          <w:r w:rsidRPr="00895DA2">
            <w:rPr>
              <w:rStyle w:val="BookTitle"/>
            </w:rPr>
            <w:t>.</w:t>
          </w:r>
        </w:p>
        <w:p w14:paraId="107F8CA1" w14:textId="77777777" w:rsidR="00146B3E" w:rsidRPr="00A91A63" w:rsidRDefault="00146B3E" w:rsidP="00146B3E">
          <w:pPr>
            <w:rPr>
              <w:b/>
              <w:iCs/>
              <w:spacing w:val="5"/>
              <w:sz w:val="16"/>
            </w:rPr>
          </w:pPr>
          <w:r w:rsidRPr="00895DA2">
            <w:rPr>
              <w:rStyle w:val="BookTitle"/>
            </w:rPr>
            <w:br w:type="page"/>
          </w:r>
        </w:p>
      </w:sdtContent>
    </w:sdt>
    <w:bookmarkEnd w:id="5"/>
    <w:p w14:paraId="0842A52E" w14:textId="77777777" w:rsidR="00146B3E" w:rsidRDefault="00146B3E" w:rsidP="00146B3E">
      <w:pPr>
        <w:outlineLvl w:val="0"/>
        <w:sectPr w:rsidR="00146B3E" w:rsidSect="00146B3E">
          <w:pgSz w:w="11906" w:h="16838"/>
          <w:pgMar w:top="1440" w:right="1701" w:bottom="1440" w:left="1701" w:header="709" w:footer="709" w:gutter="0"/>
          <w:pgNumType w:start="1"/>
          <w:cols w:space="708"/>
          <w:docGrid w:linePitch="360"/>
        </w:sectPr>
      </w:pPr>
    </w:p>
    <w:bookmarkEnd w:id="6"/>
    <w:p w14:paraId="314CF702" w14:textId="338926CD" w:rsidR="00CA53A2" w:rsidRDefault="00CA53A2" w:rsidP="00CA53A2">
      <w:pPr>
        <w:pStyle w:val="Heading2"/>
      </w:pPr>
      <w:r>
        <w:lastRenderedPageBreak/>
        <w:t>Contents</w:t>
      </w:r>
    </w:p>
    <w:p w14:paraId="6B33ACCE" w14:textId="2BC4A078" w:rsidR="00CA53A2" w:rsidRPr="00CA53A2" w:rsidRDefault="00CA53A2" w:rsidP="00CA53A2">
      <w:pPr>
        <w:pStyle w:val="TOC3"/>
        <w:tabs>
          <w:tab w:val="right" w:leader="dot" w:pos="9628"/>
        </w:tabs>
        <w:ind w:left="0"/>
        <w:rPr>
          <w:rFonts w:asciiTheme="minorHAnsi" w:eastAsiaTheme="minorEastAsia" w:hAnsiTheme="minorHAnsi"/>
          <w:noProof/>
          <w:sz w:val="24"/>
          <w:szCs w:val="24"/>
          <w:lang w:eastAsia="en-IE"/>
        </w:rPr>
      </w:pPr>
      <w:r w:rsidRPr="00CA53A2">
        <w:rPr>
          <w:sz w:val="24"/>
          <w:szCs w:val="24"/>
        </w:rPr>
        <w:fldChar w:fldCharType="begin"/>
      </w:r>
      <w:r w:rsidRPr="00CA53A2">
        <w:rPr>
          <w:sz w:val="24"/>
          <w:szCs w:val="24"/>
        </w:rPr>
        <w:instrText xml:space="preserve"> TOC \o "1-3" \h \z \u </w:instrText>
      </w:r>
      <w:r w:rsidRPr="00CA53A2">
        <w:rPr>
          <w:sz w:val="24"/>
          <w:szCs w:val="24"/>
        </w:rPr>
        <w:fldChar w:fldCharType="separate"/>
      </w:r>
      <w:hyperlink w:anchor="_Toc221292778" w:history="1">
        <w:r w:rsidRPr="00CA53A2">
          <w:rPr>
            <w:rStyle w:val="Hyperlink"/>
            <w:noProof/>
            <w:sz w:val="24"/>
            <w:szCs w:val="24"/>
          </w:rPr>
          <w:t>Background</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_Toc221292778 \h </w:instrText>
        </w:r>
        <w:r w:rsidRPr="00CA53A2">
          <w:rPr>
            <w:noProof/>
            <w:webHidden/>
            <w:sz w:val="24"/>
            <w:szCs w:val="24"/>
          </w:rPr>
        </w:r>
        <w:r w:rsidRPr="00CA53A2">
          <w:rPr>
            <w:noProof/>
            <w:webHidden/>
            <w:sz w:val="24"/>
            <w:szCs w:val="24"/>
          </w:rPr>
          <w:fldChar w:fldCharType="separate"/>
        </w:r>
        <w:r w:rsidRPr="00CA53A2">
          <w:rPr>
            <w:noProof/>
            <w:webHidden/>
            <w:sz w:val="24"/>
            <w:szCs w:val="24"/>
          </w:rPr>
          <w:t>1</w:t>
        </w:r>
        <w:r w:rsidRPr="00CA53A2">
          <w:rPr>
            <w:noProof/>
            <w:webHidden/>
            <w:sz w:val="24"/>
            <w:szCs w:val="24"/>
          </w:rPr>
          <w:fldChar w:fldCharType="end"/>
        </w:r>
      </w:hyperlink>
    </w:p>
    <w:p w14:paraId="38794D54" w14:textId="647F986F" w:rsidR="00CA53A2" w:rsidRPr="00CA53A2" w:rsidRDefault="00CA53A2" w:rsidP="00CA53A2">
      <w:pPr>
        <w:pStyle w:val="TOC2"/>
        <w:tabs>
          <w:tab w:val="right" w:leader="dot" w:pos="9628"/>
        </w:tabs>
        <w:ind w:left="0"/>
        <w:rPr>
          <w:rFonts w:asciiTheme="minorHAnsi" w:eastAsiaTheme="minorEastAsia" w:hAnsiTheme="minorHAnsi" w:cstheme="minorBidi"/>
          <w:noProof/>
          <w:lang w:eastAsia="en-IE"/>
        </w:rPr>
      </w:pPr>
      <w:hyperlink w:anchor="_Toc221292779" w:history="1">
        <w:r w:rsidRPr="00CA53A2">
          <w:rPr>
            <w:rStyle w:val="Hyperlink"/>
            <w:noProof/>
          </w:rPr>
          <w:t>Key Concerns</w:t>
        </w:r>
        <w:r w:rsidRPr="00CA53A2">
          <w:rPr>
            <w:noProof/>
            <w:webHidden/>
          </w:rPr>
          <w:tab/>
        </w:r>
        <w:r w:rsidRPr="00CA53A2">
          <w:rPr>
            <w:noProof/>
            <w:webHidden/>
          </w:rPr>
          <w:fldChar w:fldCharType="begin"/>
        </w:r>
        <w:r w:rsidRPr="00CA53A2">
          <w:rPr>
            <w:noProof/>
            <w:webHidden/>
          </w:rPr>
          <w:instrText xml:space="preserve"> PAGEREF _Toc221292779 \h </w:instrText>
        </w:r>
        <w:r w:rsidRPr="00CA53A2">
          <w:rPr>
            <w:noProof/>
            <w:webHidden/>
          </w:rPr>
        </w:r>
        <w:r w:rsidRPr="00CA53A2">
          <w:rPr>
            <w:noProof/>
            <w:webHidden/>
          </w:rPr>
          <w:fldChar w:fldCharType="separate"/>
        </w:r>
        <w:r w:rsidRPr="00CA53A2">
          <w:rPr>
            <w:noProof/>
            <w:webHidden/>
          </w:rPr>
          <w:t>2</w:t>
        </w:r>
        <w:r w:rsidRPr="00CA53A2">
          <w:rPr>
            <w:noProof/>
            <w:webHidden/>
          </w:rPr>
          <w:fldChar w:fldCharType="end"/>
        </w:r>
      </w:hyperlink>
    </w:p>
    <w:p w14:paraId="209857F9" w14:textId="588C0172"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0" w:history="1">
        <w:r w:rsidRPr="00CA53A2">
          <w:rPr>
            <w:rStyle w:val="Hyperlink"/>
            <w:noProof/>
            <w:sz w:val="24"/>
            <w:szCs w:val="24"/>
          </w:rPr>
          <w:t>1. Politicisation of Migration and Independence of the European Court of Human Rights</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_Toc221292780 \h </w:instrText>
        </w:r>
        <w:r w:rsidRPr="00CA53A2">
          <w:rPr>
            <w:noProof/>
            <w:webHidden/>
            <w:sz w:val="24"/>
            <w:szCs w:val="24"/>
          </w:rPr>
        </w:r>
        <w:r w:rsidRPr="00CA53A2">
          <w:rPr>
            <w:noProof/>
            <w:webHidden/>
            <w:sz w:val="24"/>
            <w:szCs w:val="24"/>
          </w:rPr>
          <w:fldChar w:fldCharType="separate"/>
        </w:r>
        <w:r w:rsidRPr="00CA53A2">
          <w:rPr>
            <w:noProof/>
            <w:webHidden/>
            <w:sz w:val="24"/>
            <w:szCs w:val="24"/>
          </w:rPr>
          <w:t>2</w:t>
        </w:r>
        <w:r w:rsidRPr="00CA53A2">
          <w:rPr>
            <w:noProof/>
            <w:webHidden/>
            <w:sz w:val="24"/>
            <w:szCs w:val="24"/>
          </w:rPr>
          <w:fldChar w:fldCharType="end"/>
        </w:r>
      </w:hyperlink>
    </w:p>
    <w:p w14:paraId="0F73B7BD" w14:textId="0A814F9D"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1" w:history="1">
        <w:r w:rsidRPr="00CA53A2">
          <w:rPr>
            <w:rStyle w:val="Hyperlink"/>
            <w:noProof/>
            <w:sz w:val="24"/>
            <w:szCs w:val="24"/>
          </w:rPr>
          <w:t>2. The Prohibition on Torture and Inhuman and Degrading Treatment: Article 3</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_Toc221292781 \h </w:instrText>
        </w:r>
        <w:r w:rsidRPr="00CA53A2">
          <w:rPr>
            <w:noProof/>
            <w:webHidden/>
            <w:sz w:val="24"/>
            <w:szCs w:val="24"/>
          </w:rPr>
        </w:r>
        <w:r w:rsidRPr="00CA53A2">
          <w:rPr>
            <w:noProof/>
            <w:webHidden/>
            <w:sz w:val="24"/>
            <w:szCs w:val="24"/>
          </w:rPr>
          <w:fldChar w:fldCharType="separate"/>
        </w:r>
        <w:r w:rsidRPr="00CA53A2">
          <w:rPr>
            <w:noProof/>
            <w:webHidden/>
            <w:sz w:val="24"/>
            <w:szCs w:val="24"/>
          </w:rPr>
          <w:t>3</w:t>
        </w:r>
        <w:r w:rsidRPr="00CA53A2">
          <w:rPr>
            <w:noProof/>
            <w:webHidden/>
            <w:sz w:val="24"/>
            <w:szCs w:val="24"/>
          </w:rPr>
          <w:fldChar w:fldCharType="end"/>
        </w:r>
      </w:hyperlink>
    </w:p>
    <w:p w14:paraId="655C7DB0" w14:textId="7FBF8C42"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2" w:history="1">
        <w:r w:rsidRPr="00CA53A2">
          <w:rPr>
            <w:rStyle w:val="Hyperlink"/>
            <w:noProof/>
            <w:sz w:val="24"/>
            <w:szCs w:val="24"/>
          </w:rPr>
          <w:t>3. Expulsion of Foreign Nationals Convicted of Serious Crimes: Article 8</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_Toc221292782 \h </w:instrText>
        </w:r>
        <w:r w:rsidRPr="00CA53A2">
          <w:rPr>
            <w:noProof/>
            <w:webHidden/>
            <w:sz w:val="24"/>
            <w:szCs w:val="24"/>
          </w:rPr>
        </w:r>
        <w:r w:rsidRPr="00CA53A2">
          <w:rPr>
            <w:noProof/>
            <w:webHidden/>
            <w:sz w:val="24"/>
            <w:szCs w:val="24"/>
          </w:rPr>
          <w:fldChar w:fldCharType="separate"/>
        </w:r>
        <w:r w:rsidRPr="00CA53A2">
          <w:rPr>
            <w:noProof/>
            <w:webHidden/>
            <w:sz w:val="24"/>
            <w:szCs w:val="24"/>
          </w:rPr>
          <w:t>4</w:t>
        </w:r>
        <w:r w:rsidRPr="00CA53A2">
          <w:rPr>
            <w:noProof/>
            <w:webHidden/>
            <w:sz w:val="24"/>
            <w:szCs w:val="24"/>
          </w:rPr>
          <w:fldChar w:fldCharType="end"/>
        </w:r>
      </w:hyperlink>
    </w:p>
    <w:p w14:paraId="284EB356" w14:textId="03EC373D"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3" w:history="1">
        <w:r w:rsidRPr="00CA53A2">
          <w:rPr>
            <w:rStyle w:val="Hyperlink"/>
            <w:noProof/>
            <w:sz w:val="24"/>
            <w:szCs w:val="24"/>
          </w:rPr>
          <w:t>4. Importance of an Evidence-based Process</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_Toc221292783 \h </w:instrText>
        </w:r>
        <w:r w:rsidRPr="00CA53A2">
          <w:rPr>
            <w:noProof/>
            <w:webHidden/>
            <w:sz w:val="24"/>
            <w:szCs w:val="24"/>
          </w:rPr>
        </w:r>
        <w:r w:rsidRPr="00CA53A2">
          <w:rPr>
            <w:noProof/>
            <w:webHidden/>
            <w:sz w:val="24"/>
            <w:szCs w:val="24"/>
          </w:rPr>
          <w:fldChar w:fldCharType="separate"/>
        </w:r>
        <w:r w:rsidRPr="00CA53A2">
          <w:rPr>
            <w:noProof/>
            <w:webHidden/>
            <w:sz w:val="24"/>
            <w:szCs w:val="24"/>
          </w:rPr>
          <w:t>5</w:t>
        </w:r>
        <w:r w:rsidRPr="00CA53A2">
          <w:rPr>
            <w:noProof/>
            <w:webHidden/>
            <w:sz w:val="24"/>
            <w:szCs w:val="24"/>
          </w:rPr>
          <w:fldChar w:fldCharType="end"/>
        </w:r>
      </w:hyperlink>
    </w:p>
    <w:p w14:paraId="6E42C162" w14:textId="3102550B"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4" w:history="1">
        <w:r w:rsidRPr="00CA53A2">
          <w:rPr>
            <w:rStyle w:val="Hyperlink"/>
            <w:noProof/>
            <w:sz w:val="24"/>
            <w:szCs w:val="24"/>
          </w:rPr>
          <w:t>5. Innovative and Durable Solutions to Address Migration: Externalisation</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_Toc221292784 \h </w:instrText>
        </w:r>
        <w:r w:rsidRPr="00CA53A2">
          <w:rPr>
            <w:noProof/>
            <w:webHidden/>
            <w:sz w:val="24"/>
            <w:szCs w:val="24"/>
          </w:rPr>
        </w:r>
        <w:r w:rsidRPr="00CA53A2">
          <w:rPr>
            <w:noProof/>
            <w:webHidden/>
            <w:sz w:val="24"/>
            <w:szCs w:val="24"/>
          </w:rPr>
          <w:fldChar w:fldCharType="separate"/>
        </w:r>
        <w:r w:rsidRPr="00CA53A2">
          <w:rPr>
            <w:noProof/>
            <w:webHidden/>
            <w:sz w:val="24"/>
            <w:szCs w:val="24"/>
          </w:rPr>
          <w:t>6</w:t>
        </w:r>
        <w:r w:rsidRPr="00CA53A2">
          <w:rPr>
            <w:noProof/>
            <w:webHidden/>
            <w:sz w:val="24"/>
            <w:szCs w:val="24"/>
          </w:rPr>
          <w:fldChar w:fldCharType="end"/>
        </w:r>
      </w:hyperlink>
    </w:p>
    <w:p w14:paraId="1201AFF6" w14:textId="355F3DBA"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5" w:history="1">
        <w:r w:rsidRPr="00CA53A2">
          <w:rPr>
            <w:rStyle w:val="Hyperlink"/>
            <w:noProof/>
            <w:sz w:val="24"/>
            <w:szCs w:val="24"/>
          </w:rPr>
          <w:t>6. National Security and “Instrumentalisation” of Migration: Restriction of Individual Rights</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_Toc221292785 \h </w:instrText>
        </w:r>
        <w:r w:rsidRPr="00CA53A2">
          <w:rPr>
            <w:noProof/>
            <w:webHidden/>
            <w:sz w:val="24"/>
            <w:szCs w:val="24"/>
          </w:rPr>
        </w:r>
        <w:r w:rsidRPr="00CA53A2">
          <w:rPr>
            <w:noProof/>
            <w:webHidden/>
            <w:sz w:val="24"/>
            <w:szCs w:val="24"/>
          </w:rPr>
          <w:fldChar w:fldCharType="separate"/>
        </w:r>
        <w:r w:rsidRPr="00CA53A2">
          <w:rPr>
            <w:noProof/>
            <w:webHidden/>
            <w:sz w:val="24"/>
            <w:szCs w:val="24"/>
          </w:rPr>
          <w:t>7</w:t>
        </w:r>
        <w:r w:rsidRPr="00CA53A2">
          <w:rPr>
            <w:noProof/>
            <w:webHidden/>
            <w:sz w:val="24"/>
            <w:szCs w:val="24"/>
          </w:rPr>
          <w:fldChar w:fldCharType="end"/>
        </w:r>
      </w:hyperlink>
    </w:p>
    <w:p w14:paraId="65C81E72" w14:textId="3AEF18B4" w:rsidR="00CA53A2" w:rsidRPr="00CA53A2" w:rsidRDefault="00CA53A2">
      <w:pPr>
        <w:pStyle w:val="TOC3"/>
        <w:tabs>
          <w:tab w:val="right" w:leader="dot" w:pos="9628"/>
        </w:tabs>
        <w:rPr>
          <w:rFonts w:asciiTheme="minorHAnsi" w:eastAsiaTheme="minorEastAsia" w:hAnsiTheme="minorHAnsi"/>
          <w:noProof/>
          <w:sz w:val="24"/>
          <w:szCs w:val="24"/>
          <w:lang w:eastAsia="en-IE"/>
        </w:rPr>
      </w:pPr>
      <w:hyperlink w:anchor="_Toc221292786" w:history="1">
        <w:r w:rsidRPr="00CA53A2">
          <w:rPr>
            <w:rStyle w:val="Hyperlink"/>
            <w:noProof/>
            <w:sz w:val="24"/>
            <w:szCs w:val="24"/>
          </w:rPr>
          <w:t>7. Legal and Constitutional Implications for Ireland</w:t>
        </w:r>
        <w:r w:rsidRPr="00CA53A2">
          <w:rPr>
            <w:noProof/>
            <w:webHidden/>
            <w:sz w:val="24"/>
            <w:szCs w:val="24"/>
          </w:rPr>
          <w:tab/>
        </w:r>
        <w:r w:rsidRPr="00CA53A2">
          <w:rPr>
            <w:noProof/>
            <w:webHidden/>
            <w:sz w:val="24"/>
            <w:szCs w:val="24"/>
          </w:rPr>
          <w:fldChar w:fldCharType="begin"/>
        </w:r>
        <w:r w:rsidRPr="00CA53A2">
          <w:rPr>
            <w:noProof/>
            <w:webHidden/>
            <w:sz w:val="24"/>
            <w:szCs w:val="24"/>
          </w:rPr>
          <w:instrText xml:space="preserve"> PAGEREF _Toc221292786 \h </w:instrText>
        </w:r>
        <w:r w:rsidRPr="00CA53A2">
          <w:rPr>
            <w:noProof/>
            <w:webHidden/>
            <w:sz w:val="24"/>
            <w:szCs w:val="24"/>
          </w:rPr>
        </w:r>
        <w:r w:rsidRPr="00CA53A2">
          <w:rPr>
            <w:noProof/>
            <w:webHidden/>
            <w:sz w:val="24"/>
            <w:szCs w:val="24"/>
          </w:rPr>
          <w:fldChar w:fldCharType="separate"/>
        </w:r>
        <w:r w:rsidRPr="00CA53A2">
          <w:rPr>
            <w:noProof/>
            <w:webHidden/>
            <w:sz w:val="24"/>
            <w:szCs w:val="24"/>
          </w:rPr>
          <w:t>8</w:t>
        </w:r>
        <w:r w:rsidRPr="00CA53A2">
          <w:rPr>
            <w:noProof/>
            <w:webHidden/>
            <w:sz w:val="24"/>
            <w:szCs w:val="24"/>
          </w:rPr>
          <w:fldChar w:fldCharType="end"/>
        </w:r>
      </w:hyperlink>
    </w:p>
    <w:p w14:paraId="4944F074" w14:textId="11FB4302" w:rsidR="00CA53A2" w:rsidRPr="00CA53A2" w:rsidRDefault="00CA53A2" w:rsidP="00CA53A2">
      <w:pPr>
        <w:pStyle w:val="TOC2"/>
        <w:tabs>
          <w:tab w:val="right" w:leader="dot" w:pos="9628"/>
        </w:tabs>
        <w:ind w:left="0"/>
        <w:rPr>
          <w:rFonts w:asciiTheme="minorHAnsi" w:eastAsiaTheme="minorEastAsia" w:hAnsiTheme="minorHAnsi" w:cstheme="minorBidi"/>
          <w:noProof/>
          <w:lang w:eastAsia="en-IE"/>
        </w:rPr>
      </w:pPr>
      <w:hyperlink w:anchor="_Toc221292787" w:history="1">
        <w:r w:rsidRPr="00CA53A2">
          <w:rPr>
            <w:rStyle w:val="Hyperlink"/>
            <w:noProof/>
          </w:rPr>
          <w:t>Conclusion</w:t>
        </w:r>
        <w:r w:rsidRPr="00CA53A2">
          <w:rPr>
            <w:noProof/>
            <w:webHidden/>
          </w:rPr>
          <w:tab/>
        </w:r>
        <w:r w:rsidRPr="00CA53A2">
          <w:rPr>
            <w:noProof/>
            <w:webHidden/>
          </w:rPr>
          <w:fldChar w:fldCharType="begin"/>
        </w:r>
        <w:r w:rsidRPr="00CA53A2">
          <w:rPr>
            <w:noProof/>
            <w:webHidden/>
          </w:rPr>
          <w:instrText xml:space="preserve"> PAGEREF _Toc221292787 \h </w:instrText>
        </w:r>
        <w:r w:rsidRPr="00CA53A2">
          <w:rPr>
            <w:noProof/>
            <w:webHidden/>
          </w:rPr>
        </w:r>
        <w:r w:rsidRPr="00CA53A2">
          <w:rPr>
            <w:noProof/>
            <w:webHidden/>
          </w:rPr>
          <w:fldChar w:fldCharType="separate"/>
        </w:r>
        <w:r w:rsidRPr="00CA53A2">
          <w:rPr>
            <w:noProof/>
            <w:webHidden/>
          </w:rPr>
          <w:t>10</w:t>
        </w:r>
        <w:r w:rsidRPr="00CA53A2">
          <w:rPr>
            <w:noProof/>
            <w:webHidden/>
          </w:rPr>
          <w:fldChar w:fldCharType="end"/>
        </w:r>
      </w:hyperlink>
    </w:p>
    <w:p w14:paraId="7FC77B06" w14:textId="74C96156" w:rsidR="00146B3E" w:rsidRDefault="00CA53A2" w:rsidP="005661FF">
      <w:pPr>
        <w:sectPr w:rsidR="00146B3E" w:rsidSect="00146B3E">
          <w:headerReference w:type="default" r:id="rId13"/>
          <w:footerReference w:type="default" r:id="rId14"/>
          <w:pgSz w:w="11906" w:h="16838"/>
          <w:pgMar w:top="1440" w:right="1134" w:bottom="1440" w:left="1134" w:header="709" w:footer="709" w:gutter="0"/>
          <w:pgNumType w:start="1"/>
          <w:cols w:space="708"/>
          <w:docGrid w:linePitch="360"/>
        </w:sectPr>
      </w:pPr>
      <w:r w:rsidRPr="00CA53A2">
        <w:fldChar w:fldCharType="end"/>
      </w:r>
    </w:p>
    <w:p w14:paraId="22C7808E" w14:textId="77777777" w:rsidR="00146B3E" w:rsidRPr="00C56050" w:rsidRDefault="00146B3E" w:rsidP="00146B3E">
      <w:pPr>
        <w:pStyle w:val="Heading2"/>
      </w:pPr>
      <w:bookmarkStart w:id="7" w:name="_Toc221292778"/>
      <w:r w:rsidRPr="51B2C3E9">
        <w:lastRenderedPageBreak/>
        <w:t>Background</w:t>
      </w:r>
      <w:bookmarkEnd w:id="7"/>
    </w:p>
    <w:p w14:paraId="17C6D20D" w14:textId="77777777" w:rsidR="009A29AF" w:rsidRDefault="00146B3E" w:rsidP="00146B3E">
      <w:r>
        <w:t xml:space="preserve">This document sets out the concerns of the Irish Human Rights and Equality Commission (‘the Commission’) in relation to the development of a Political Declaration on the European Convention on Human Rights (‘ECHR’) and Migration. </w:t>
      </w:r>
    </w:p>
    <w:p w14:paraId="5A9B864D" w14:textId="4995ED8B" w:rsidR="00146B3E" w:rsidRDefault="00146B3E" w:rsidP="00146B3E">
      <w:r>
        <w:t xml:space="preserve">This Declaration is to be adopted at the Council of Europe Committee of Ministers meeting in Chisinau, Moldova, May 2026. </w:t>
      </w:r>
    </w:p>
    <w:p w14:paraId="1B7C1317" w14:textId="77777777" w:rsidR="00146B3E" w:rsidRPr="00610C44" w:rsidRDefault="00146B3E" w:rsidP="00146B3E">
      <w:r>
        <w:t>The decision to develop a Political Declaration was taken at an Informal Ministerial Conference of the Council of Europe in Strasbourg on 10 December 2025. In its Conclusions, the Ministerial Conference invited the Committee of Ministers to:</w:t>
      </w:r>
    </w:p>
    <w:p w14:paraId="01F5080A" w14:textId="77777777" w:rsidR="00146B3E" w:rsidRPr="00610C44" w:rsidRDefault="00146B3E" w:rsidP="00146B3E">
      <w:pPr>
        <w:pStyle w:val="Quotes"/>
      </w:pPr>
      <w:r>
        <w:t xml:space="preserve">“Prepare a draft political declaration reaffirming the obligation to ensure the effective enjoyment of the rights and freedoms guaranteed by the Convention to everyone within the jurisdiction of member states in the context of the contemporary challenges posed both by irregular migration and by the situation of foreigners convicted of serious offences, taking duly into account in particular governments’ fundamental responsibility to ensure national security and public safety”. </w:t>
      </w:r>
    </w:p>
    <w:p w14:paraId="30422154" w14:textId="6E0213AF" w:rsidR="00146B3E" w:rsidRDefault="00146B3E" w:rsidP="00146B3E">
      <w:pPr>
        <w:spacing w:after="0"/>
      </w:pPr>
      <w:r w:rsidRPr="00DF2771">
        <w:t xml:space="preserve">Separately, 27 states, including Ireland, </w:t>
      </w:r>
      <w:r w:rsidRPr="00CA53A2">
        <w:t>issued a Joint Statement</w:t>
      </w:r>
      <w:r w:rsidRPr="00CA53A2">
        <w:rPr>
          <w:rStyle w:val="FootnoteReference"/>
          <w:u w:val="single"/>
        </w:rPr>
        <w:footnoteReference w:id="1"/>
      </w:r>
      <w:r w:rsidRPr="00CA53A2">
        <w:t> </w:t>
      </w:r>
      <w:r w:rsidRPr="00A23CAD">
        <w:t>call</w:t>
      </w:r>
      <w:r>
        <w:t>ing</w:t>
      </w:r>
      <w:r w:rsidRPr="00A23CAD">
        <w:t xml:space="preserve"> for changes in the interpretation and application of the ECHR in five principal areas</w:t>
      </w:r>
      <w:r>
        <w:t>:</w:t>
      </w:r>
    </w:p>
    <w:p w14:paraId="7405681C" w14:textId="77777777" w:rsidR="00146B3E" w:rsidRPr="00B447D8" w:rsidRDefault="00146B3E" w:rsidP="00146B3E">
      <w:pPr>
        <w:pStyle w:val="Bullets"/>
      </w:pPr>
      <w:r w:rsidRPr="00B447D8">
        <w:t>Expulsion of foreign nationals convicted of serious crimes</w:t>
      </w:r>
    </w:p>
    <w:p w14:paraId="0E77EDCA" w14:textId="77777777" w:rsidR="00146B3E" w:rsidRPr="00B447D8" w:rsidRDefault="00146B3E" w:rsidP="00146B3E">
      <w:pPr>
        <w:pStyle w:val="Bullets"/>
      </w:pPr>
      <w:r w:rsidRPr="00B447D8">
        <w:t>Clarity about inhuman and degrading treatment</w:t>
      </w:r>
    </w:p>
    <w:p w14:paraId="29EA1C5A" w14:textId="77777777" w:rsidR="00146B3E" w:rsidRPr="00B447D8" w:rsidRDefault="00146B3E" w:rsidP="00146B3E">
      <w:pPr>
        <w:pStyle w:val="Bullets"/>
      </w:pPr>
      <w:r w:rsidRPr="00B447D8">
        <w:t>Innovative and durable solutions to address migration</w:t>
      </w:r>
    </w:p>
    <w:p w14:paraId="154E647E" w14:textId="77777777" w:rsidR="00146B3E" w:rsidRPr="00B447D8" w:rsidRDefault="00146B3E" w:rsidP="00146B3E">
      <w:pPr>
        <w:pStyle w:val="Bullets"/>
      </w:pPr>
      <w:r w:rsidRPr="00B447D8">
        <w:t>Decision-making in migration cases</w:t>
      </w:r>
    </w:p>
    <w:p w14:paraId="7B71E74C" w14:textId="77777777" w:rsidR="00146B3E" w:rsidRPr="00B447D8" w:rsidRDefault="00146B3E" w:rsidP="00146B3E">
      <w:pPr>
        <w:pStyle w:val="Bullets"/>
      </w:pPr>
      <w:r w:rsidRPr="00B447D8">
        <w:t>Instrumentalisation of migration</w:t>
      </w:r>
    </w:p>
    <w:p w14:paraId="6F122EF7" w14:textId="77777777" w:rsidR="00146B3E" w:rsidRPr="00B82B65" w:rsidRDefault="00146B3E" w:rsidP="00146B3E">
      <w:pPr>
        <w:pStyle w:val="Heading2"/>
      </w:pPr>
      <w:bookmarkStart w:id="8" w:name="_Toc221292779"/>
      <w:r w:rsidRPr="51B2C3E9">
        <w:lastRenderedPageBreak/>
        <w:t>Key Concerns</w:t>
      </w:r>
      <w:bookmarkEnd w:id="8"/>
      <w:r w:rsidRPr="51B2C3E9">
        <w:t xml:space="preserve"> </w:t>
      </w:r>
    </w:p>
    <w:p w14:paraId="27A0A494" w14:textId="39F8A90F" w:rsidR="00146B3E" w:rsidRDefault="00146B3E" w:rsidP="00146B3E">
      <w:r>
        <w:t xml:space="preserve">We are concerned at the potential implications of this Political Declaration process for the independence of the European Court of Human Rights (ECtHR), the protection of fundamental rights and the integrity of the European Convention system. </w:t>
      </w:r>
    </w:p>
    <w:p w14:paraId="58D69C81" w14:textId="09D466F3" w:rsidR="00146B3E" w:rsidRDefault="00146B3E" w:rsidP="00146B3E">
      <w:r>
        <w:t xml:space="preserve">The following are the Commission’s primary concerns. </w:t>
      </w:r>
    </w:p>
    <w:p w14:paraId="3C3ED96E" w14:textId="77777777" w:rsidR="00146B3E" w:rsidRPr="009C4924" w:rsidRDefault="00146B3E" w:rsidP="00146B3E">
      <w:pPr>
        <w:pStyle w:val="Heading3"/>
      </w:pPr>
      <w:bookmarkStart w:id="9" w:name="_Toc221292780"/>
      <w:r>
        <w:t xml:space="preserve">1. </w:t>
      </w:r>
      <w:r w:rsidRPr="51B2C3E9">
        <w:t>Politicisation of Migration and Independence of the European Court of Human Rights</w:t>
      </w:r>
      <w:bookmarkEnd w:id="9"/>
      <w:r w:rsidRPr="51B2C3E9">
        <w:t xml:space="preserve"> </w:t>
      </w:r>
    </w:p>
    <w:p w14:paraId="52281F43" w14:textId="28636523" w:rsidR="00146B3E" w:rsidRDefault="00146B3E" w:rsidP="00146B3E">
      <w:r>
        <w:t>Migration is a significant political issue across many member states and states are addressing it in different ways. However, any move by member states that would impact on the independence of the</w:t>
      </w:r>
      <w:r w:rsidR="009A29AF">
        <w:t xml:space="preserve"> European Court of Human Rights (‘the</w:t>
      </w:r>
      <w:r>
        <w:t xml:space="preserve"> ECtHR</w:t>
      </w:r>
      <w:r w:rsidR="009A29AF">
        <w:t>’)</w:t>
      </w:r>
      <w:r>
        <w:t xml:space="preserve"> should not be tolerated by Ireland. The separation of powers is a fundamental principle of democracy and the rule of </w:t>
      </w:r>
      <w:r w:rsidR="009A29AF">
        <w:t>law,</w:t>
      </w:r>
      <w:r>
        <w:t xml:space="preserve"> and this includes respect for judicial independence at ECtHR level. The </w:t>
      </w:r>
      <w:r w:rsidR="009A29AF">
        <w:t xml:space="preserve">ECtHR </w:t>
      </w:r>
      <w:r>
        <w:t xml:space="preserve">must not be perceived – directly or indirectly – to be subject to political direction in the interpretation of rights under ECHR. </w:t>
      </w:r>
    </w:p>
    <w:p w14:paraId="6844200F" w14:textId="22FF0F27" w:rsidR="00146B3E" w:rsidRDefault="00146B3E" w:rsidP="00146B3E">
      <w:r>
        <w:t>Article 32 of the ECHR confers interpretive authority exclusively on the ECtHR. However, there are existing channels for dialogue between states and the ECtHR which do not violate this principle</w:t>
      </w:r>
      <w:r w:rsidR="003E2C03">
        <w:t>.</w:t>
      </w:r>
      <w:r>
        <w:t xml:space="preserve"> </w:t>
      </w:r>
      <w:r w:rsidR="003E2C03">
        <w:t>These</w:t>
      </w:r>
      <w:r>
        <w:t xml:space="preserve"> can be used by member states to address complex issues without undermining the separation of powers</w:t>
      </w:r>
      <w:r w:rsidR="00077EEB">
        <w:t>. These channels include</w:t>
      </w:r>
      <w:r>
        <w:t xml:space="preserve"> the ECtHR’s Superior Courts Network, which was established </w:t>
      </w:r>
      <w:proofErr w:type="gramStart"/>
      <w:r>
        <w:t>as a way to</w:t>
      </w:r>
      <w:proofErr w:type="gramEnd"/>
      <w:r>
        <w:t xml:space="preserve"> ensure a dialogue between national courts and the ECtHR. States may also make submissions on proceedings in Court as a respondent or as a third party. A respondent state may ask for a Chamber Judgment to be referred to the Grand Chamber of the Court for consideration. Furthermore, Protocol 16 to the ECHR allows states and national courts to request the ECtHR to give advisory opinions on questions of principle relating to the interpretation or application of the rights and freedoms defined in the Convention or the protocols thereto.</w:t>
      </w:r>
    </w:p>
    <w:p w14:paraId="188ECDAC" w14:textId="5A6E5678" w:rsidR="00146B3E" w:rsidRDefault="00146B3E" w:rsidP="00146B3E">
      <w:proofErr w:type="gramStart"/>
      <w:r>
        <w:t>All of</w:t>
      </w:r>
      <w:proofErr w:type="gramEnd"/>
      <w:r>
        <w:t xml:space="preserve"> these channels present mechanisms for dialogue between national systems and the ECtHR on matters of concern and offer extensive opportunities for careful deliberation of </w:t>
      </w:r>
      <w:r>
        <w:lastRenderedPageBreak/>
        <w:t xml:space="preserve">complex issues, without compromising the independence of the </w:t>
      </w:r>
      <w:r w:rsidR="003E2C03">
        <w:t xml:space="preserve">ECtHR </w:t>
      </w:r>
      <w:r>
        <w:t xml:space="preserve">through political pressure. </w:t>
      </w:r>
    </w:p>
    <w:p w14:paraId="3974FA61" w14:textId="77777777" w:rsidR="00146B3E" w:rsidRDefault="00146B3E" w:rsidP="00146B3E">
      <w:pPr>
        <w:pStyle w:val="Heading4"/>
      </w:pPr>
      <w:r>
        <w:t>Recommendations</w:t>
      </w:r>
    </w:p>
    <w:p w14:paraId="57B62C3C" w14:textId="14D42E40" w:rsidR="00146B3E" w:rsidRDefault="00146B3E" w:rsidP="00146B3E">
      <w:pPr>
        <w:pStyle w:val="Recommentations"/>
      </w:pPr>
      <w:r>
        <w:t xml:space="preserve">The Commission recommends that Ireland ensure no language is used in the Political Declaration that limits or is perceived to limit the independence of the </w:t>
      </w:r>
      <w:r w:rsidR="003E2C03">
        <w:t xml:space="preserve">European </w:t>
      </w:r>
      <w:r>
        <w:t>Court</w:t>
      </w:r>
      <w:r w:rsidR="003E2C03">
        <w:t xml:space="preserve"> of Human Rights</w:t>
      </w:r>
      <w:r>
        <w:t xml:space="preserve">. </w:t>
      </w:r>
    </w:p>
    <w:p w14:paraId="02CBE134" w14:textId="77777777" w:rsidR="00146B3E" w:rsidRPr="00B447D8" w:rsidRDefault="00146B3E" w:rsidP="00146B3E">
      <w:pPr>
        <w:pStyle w:val="RecommendationGaps"/>
        <w:rPr>
          <w:lang w:val="en-IE"/>
        </w:rPr>
      </w:pPr>
    </w:p>
    <w:p w14:paraId="628B2E7A" w14:textId="77777777" w:rsidR="00146B3E" w:rsidRDefault="00146B3E" w:rsidP="00146B3E">
      <w:pPr>
        <w:pStyle w:val="Recommentations"/>
      </w:pPr>
      <w:r>
        <w:t xml:space="preserve">The Commission recommends that the Political Declaration reiterates fundamental principles, such as those contained in the Reykjavik Declaration, including the central principle of judicial independence. </w:t>
      </w:r>
    </w:p>
    <w:p w14:paraId="1082ED12" w14:textId="77777777" w:rsidR="00146B3E" w:rsidRPr="00146B3E" w:rsidRDefault="00146B3E" w:rsidP="00146B3E">
      <w:pPr>
        <w:pStyle w:val="Heading3"/>
        <w:rPr>
          <w:rStyle w:val="RecommendationGapsChar"/>
          <w:sz w:val="32"/>
          <w:szCs w:val="72"/>
          <w:lang w:val="en-IE"/>
        </w:rPr>
      </w:pPr>
      <w:bookmarkStart w:id="10" w:name="_Toc221292781"/>
      <w:r w:rsidRPr="00146B3E">
        <w:rPr>
          <w:rStyle w:val="RecommendationGapsChar"/>
          <w:sz w:val="32"/>
          <w:szCs w:val="72"/>
          <w:lang w:val="en-IE"/>
        </w:rPr>
        <w:t>2. The Prohibition on Torture and Inhuman and Degrading Treatment: Article 3</w:t>
      </w:r>
      <w:bookmarkEnd w:id="10"/>
      <w:r w:rsidRPr="00146B3E">
        <w:rPr>
          <w:rStyle w:val="RecommendationGapsChar"/>
          <w:sz w:val="32"/>
          <w:szCs w:val="72"/>
          <w:lang w:val="en-IE"/>
        </w:rPr>
        <w:t xml:space="preserve"> </w:t>
      </w:r>
    </w:p>
    <w:p w14:paraId="09CD817E" w14:textId="77777777" w:rsidR="00146B3E" w:rsidRPr="00DF2771" w:rsidRDefault="00146B3E" w:rsidP="00146B3E">
      <w:pPr>
        <w:spacing w:after="0" w:line="240" w:lineRule="auto"/>
      </w:pPr>
      <w:r>
        <w:t>The Joint Statement proposes that:</w:t>
      </w:r>
    </w:p>
    <w:p w14:paraId="2BED69DC" w14:textId="77777777" w:rsidR="00146B3E" w:rsidRPr="00B447D8" w:rsidRDefault="00146B3E" w:rsidP="00146B3E">
      <w:pPr>
        <w:pStyle w:val="Bullets"/>
      </w:pPr>
      <w:r w:rsidRPr="00B447D8">
        <w:t>The scope of “inhuman and degrading treatment” under Article 3 should be “constrained to the most serious cases”.</w:t>
      </w:r>
    </w:p>
    <w:p w14:paraId="4E02E168" w14:textId="77777777" w:rsidR="00146B3E" w:rsidRPr="00B447D8" w:rsidRDefault="00146B3E" w:rsidP="00146B3E">
      <w:pPr>
        <w:pStyle w:val="Bullets"/>
      </w:pPr>
      <w:r w:rsidRPr="00B447D8">
        <w:t>This narrowing should ensure that states are not prevented from:</w:t>
      </w:r>
    </w:p>
    <w:p w14:paraId="5F8E2D5E" w14:textId="7AF33CFB" w:rsidR="00146B3E" w:rsidRPr="00B447D8" w:rsidRDefault="00146B3E" w:rsidP="003E2C03">
      <w:pPr>
        <w:pStyle w:val="Bullets"/>
        <w:numPr>
          <w:ilvl w:val="1"/>
          <w:numId w:val="7"/>
        </w:numPr>
      </w:pPr>
      <w:r w:rsidRPr="00B447D8">
        <w:t xml:space="preserve">Expelling foreign nationals convicted of serious </w:t>
      </w:r>
      <w:r w:rsidR="00077EEB" w:rsidRPr="00B447D8">
        <w:t>crimes.</w:t>
      </w:r>
    </w:p>
    <w:p w14:paraId="6C6F6023" w14:textId="5CC4E11A" w:rsidR="00146B3E" w:rsidRPr="00B447D8" w:rsidRDefault="00146B3E" w:rsidP="003E2C03">
      <w:pPr>
        <w:pStyle w:val="Bullets"/>
        <w:numPr>
          <w:ilvl w:val="1"/>
          <w:numId w:val="7"/>
        </w:numPr>
      </w:pPr>
      <w:r w:rsidRPr="00B447D8">
        <w:t>Removing or extraditing individuals, including in cases involving health conditions or detention conditions in the destination state.</w:t>
      </w:r>
    </w:p>
    <w:p w14:paraId="07C81BA0" w14:textId="747D28AB" w:rsidR="00146B3E" w:rsidRDefault="00146B3E" w:rsidP="00146B3E">
      <w:r>
        <w:t xml:space="preserve">It is a central pillar of the jurisprudence of the ECtHR that Article 3 is an absolute right, permitting no balancing, derogation or proportionality analysis under the </w:t>
      </w:r>
      <w:r w:rsidR="003E2C03">
        <w:t>ECHR</w:t>
      </w:r>
      <w:r>
        <w:t xml:space="preserve">. The </w:t>
      </w:r>
      <w:r w:rsidR="003E2C03">
        <w:t>ECtHR</w:t>
      </w:r>
      <w:r>
        <w:t xml:space="preserve"> has consistently held that expulsion or extradition are prohibited where there is a real risk of torture or inhuman and degrading treatment.  This prohibition is not limited to the ECHR, but is core to the principle of non-refoulement, which is a peremptory norm of public international law. </w:t>
      </w:r>
    </w:p>
    <w:p w14:paraId="22D874CF" w14:textId="51E2E7E2" w:rsidR="00146B3E" w:rsidRDefault="00146B3E" w:rsidP="00146B3E">
      <w:r>
        <w:lastRenderedPageBreak/>
        <w:t xml:space="preserve">The Joint Statement’s language suggests a fundamental departure from settled </w:t>
      </w:r>
      <w:r w:rsidR="003E2C03">
        <w:t xml:space="preserve">ECHR </w:t>
      </w:r>
      <w:r>
        <w:t xml:space="preserve">law. The Joint Statement indicates that an open-ended set of forms of inhuman or degrading treatment, including but not necessarily limited to health or detention conditions, could be disregarded in cases of expulsion or extradition. </w:t>
      </w:r>
    </w:p>
    <w:p w14:paraId="6505FF11" w14:textId="159AAFC6" w:rsidR="00146B3E" w:rsidRPr="00A23CAD" w:rsidRDefault="00146B3E" w:rsidP="00146B3E">
      <w:r>
        <w:t xml:space="preserve">The Joint Statement also disregards the fact that there is already a high threshold for ill-treatment to be considered by the </w:t>
      </w:r>
      <w:r w:rsidR="003E2C03">
        <w:t xml:space="preserve">ECtHR </w:t>
      </w:r>
      <w:r>
        <w:t xml:space="preserve">as inhuman or degrading. The use of general and opaque language in the Joint Statement linked to ‘criminality’, rather than reliance on settled case law, creates a serious risk of undermining the status of the protections under Article 3 as an absolute right </w:t>
      </w:r>
      <w:proofErr w:type="gramStart"/>
      <w:r>
        <w:t>and also</w:t>
      </w:r>
      <w:proofErr w:type="gramEnd"/>
      <w:r>
        <w:t xml:space="preserve"> would appear to be inconsistent with the right to non-refoulement.  </w:t>
      </w:r>
    </w:p>
    <w:p w14:paraId="32170F29" w14:textId="77777777" w:rsidR="00146B3E" w:rsidRPr="00146B3E" w:rsidRDefault="00146B3E" w:rsidP="00146B3E">
      <w:pPr>
        <w:pStyle w:val="Heading4"/>
        <w:rPr>
          <w:rStyle w:val="RecommendationGapsChar"/>
          <w:sz w:val="28"/>
          <w:szCs w:val="72"/>
          <w:lang w:val="en-IE"/>
        </w:rPr>
      </w:pPr>
      <w:r w:rsidRPr="00146B3E">
        <w:rPr>
          <w:rStyle w:val="RecommendationGapsChar"/>
          <w:sz w:val="28"/>
          <w:szCs w:val="72"/>
          <w:lang w:val="en-IE"/>
        </w:rPr>
        <w:t>Recommendation</w:t>
      </w:r>
      <w:r w:rsidRPr="00146B3E">
        <w:rPr>
          <w:rStyle w:val="Strong"/>
          <w:b/>
          <w:bCs w:val="0"/>
        </w:rPr>
        <w:t>s</w:t>
      </w:r>
    </w:p>
    <w:p w14:paraId="4C1C800C" w14:textId="77777777" w:rsidR="00146B3E" w:rsidRPr="00146B3E" w:rsidRDefault="00146B3E" w:rsidP="00146B3E">
      <w:pPr>
        <w:pStyle w:val="RecommendationGaps"/>
        <w:rPr>
          <w:lang w:val="en-IE"/>
        </w:rPr>
      </w:pPr>
    </w:p>
    <w:p w14:paraId="6BF72AB5" w14:textId="792F0B3B" w:rsidR="00146B3E" w:rsidRDefault="00146B3E" w:rsidP="00146B3E">
      <w:pPr>
        <w:pStyle w:val="Recommentations"/>
      </w:pPr>
      <w:r w:rsidRPr="00146B3E">
        <w:t xml:space="preserve">The Commission recommends that the </w:t>
      </w:r>
      <w:r w:rsidR="003E2C03">
        <w:t>P</w:t>
      </w:r>
      <w:r w:rsidR="003E2C03" w:rsidRPr="00146B3E">
        <w:t xml:space="preserve">olitical </w:t>
      </w:r>
      <w:r w:rsidR="003E2C03">
        <w:t>D</w:t>
      </w:r>
      <w:r w:rsidR="003E2C03" w:rsidRPr="00146B3E">
        <w:t xml:space="preserve">eclaration </w:t>
      </w:r>
      <w:r w:rsidRPr="00146B3E">
        <w:t>emphasise</w:t>
      </w:r>
      <w:r w:rsidR="003E2C03">
        <w:t>s</w:t>
      </w:r>
      <w:r w:rsidRPr="00146B3E">
        <w:t xml:space="preserve"> that the prohibition of torture and inhuman or degrading treatment under Article 3 of the Convention is absolute. </w:t>
      </w:r>
    </w:p>
    <w:p w14:paraId="4FB73EB7" w14:textId="77777777" w:rsidR="00146B3E" w:rsidRDefault="00146B3E" w:rsidP="00146B3E">
      <w:pPr>
        <w:pStyle w:val="RecommendationGaps"/>
      </w:pPr>
    </w:p>
    <w:p w14:paraId="6E560960" w14:textId="38811242" w:rsidR="00146B3E" w:rsidRDefault="00146B3E" w:rsidP="00146B3E">
      <w:pPr>
        <w:pStyle w:val="Recommentations"/>
      </w:pPr>
      <w:r w:rsidRPr="00146B3E">
        <w:t xml:space="preserve">The Commission recommends that the </w:t>
      </w:r>
      <w:r w:rsidR="003E2C03">
        <w:t>P</w:t>
      </w:r>
      <w:r w:rsidRPr="00146B3E">
        <w:t xml:space="preserve">olitical </w:t>
      </w:r>
      <w:r w:rsidR="003E2C03">
        <w:t>D</w:t>
      </w:r>
      <w:r w:rsidRPr="00146B3E">
        <w:t xml:space="preserve">eclaration recognises that the right to non-refoulement is an absolute right under the </w:t>
      </w:r>
      <w:r w:rsidR="003E2C03">
        <w:t xml:space="preserve">European </w:t>
      </w:r>
      <w:r w:rsidRPr="00146B3E">
        <w:t>Convention</w:t>
      </w:r>
      <w:r w:rsidR="003E2C03">
        <w:t xml:space="preserve"> on Human Rights</w:t>
      </w:r>
      <w:r w:rsidRPr="00146B3E">
        <w:t xml:space="preserve"> and is a fundamental principle of international law. </w:t>
      </w:r>
    </w:p>
    <w:p w14:paraId="4C6CF34D" w14:textId="77777777" w:rsidR="00146B3E" w:rsidRDefault="00146B3E" w:rsidP="00146B3E">
      <w:pPr>
        <w:pStyle w:val="RecommendationGaps"/>
      </w:pPr>
    </w:p>
    <w:p w14:paraId="7E99B1FA" w14:textId="655BB4FF" w:rsidR="00146B3E" w:rsidRDefault="00146B3E" w:rsidP="00146B3E">
      <w:pPr>
        <w:pStyle w:val="Recommentations"/>
      </w:pPr>
      <w:r w:rsidRPr="00146B3E">
        <w:t xml:space="preserve">The Commission recommends that states’ parties be supported to understand existing relevant settled </w:t>
      </w:r>
      <w:r w:rsidR="003E2C03" w:rsidRPr="00146B3E">
        <w:t xml:space="preserve">case law </w:t>
      </w:r>
      <w:r w:rsidRPr="00146B3E">
        <w:t>and its application.</w:t>
      </w:r>
    </w:p>
    <w:p w14:paraId="14D92C02" w14:textId="77777777" w:rsidR="00146B3E" w:rsidRPr="00146B3E" w:rsidRDefault="00146B3E" w:rsidP="00146B3E">
      <w:pPr>
        <w:pStyle w:val="RecommendationGaps"/>
        <w:rPr>
          <w:lang w:val="en-IE"/>
        </w:rPr>
      </w:pPr>
    </w:p>
    <w:p w14:paraId="13229640" w14:textId="69631EF4" w:rsidR="00146B3E" w:rsidRPr="00146B3E" w:rsidRDefault="00146B3E" w:rsidP="00146B3E">
      <w:pPr>
        <w:pStyle w:val="Heading3"/>
      </w:pPr>
      <w:bookmarkStart w:id="11" w:name="_Toc221292782"/>
      <w:r>
        <w:t xml:space="preserve">3. </w:t>
      </w:r>
      <w:r w:rsidRPr="00146B3E">
        <w:t>Expulsion of Foreign Nationals Convicted of Serious Crimes: Article 8</w:t>
      </w:r>
      <w:bookmarkEnd w:id="11"/>
      <w:r w:rsidRPr="00146B3E">
        <w:t xml:space="preserve"> </w:t>
      </w:r>
    </w:p>
    <w:p w14:paraId="30EAD444" w14:textId="77777777" w:rsidR="00146B3E" w:rsidRPr="00A23CAD" w:rsidRDefault="00146B3E" w:rsidP="00146B3E">
      <w:r>
        <w:t>The Statement proposes a “re-balancing” of Article 8 in expulsion cases involving foreign national offenders, such that:</w:t>
      </w:r>
    </w:p>
    <w:p w14:paraId="3BDE0554" w14:textId="7F6CE8E2" w:rsidR="00146B3E" w:rsidRPr="00B447D8" w:rsidRDefault="00146B3E" w:rsidP="00146B3E">
      <w:pPr>
        <w:pStyle w:val="Bullets"/>
      </w:pPr>
      <w:r w:rsidRPr="00B447D8">
        <w:t xml:space="preserve">Greater weight is given to the seriousness of criminal </w:t>
      </w:r>
      <w:r w:rsidR="00077EEB" w:rsidRPr="00B447D8">
        <w:t>offences.</w:t>
      </w:r>
    </w:p>
    <w:p w14:paraId="4F7F2C13" w14:textId="77777777" w:rsidR="00146B3E" w:rsidRPr="00B447D8" w:rsidRDefault="00146B3E" w:rsidP="00146B3E">
      <w:pPr>
        <w:pStyle w:val="Bullets"/>
      </w:pPr>
      <w:r w:rsidRPr="00B447D8">
        <w:t>Less weight is given to social, cultural and family ties developed in the host state.</w:t>
      </w:r>
    </w:p>
    <w:p w14:paraId="5CCAB675" w14:textId="77777777" w:rsidR="00146B3E" w:rsidRDefault="00146B3E" w:rsidP="00146B3E">
      <w:r>
        <w:lastRenderedPageBreak/>
        <w:t>The Joint Statement says that its purpose: is “to ensure that we no longer see</w:t>
      </w:r>
      <w:r w:rsidRPr="51B2C3E9">
        <w:rPr>
          <w:i/>
          <w:iCs/>
        </w:rPr>
        <w:t xml:space="preserve"> </w:t>
      </w:r>
      <w:r>
        <w:t>instances where foreigners convicted of serious crime, including serious violent crime, sexual assault, organised crime and human and drug trafficking, cannot be expelled”.</w:t>
      </w:r>
    </w:p>
    <w:p w14:paraId="67C6935F" w14:textId="18E4650D" w:rsidR="00146B3E" w:rsidRDefault="00146B3E" w:rsidP="00146B3E">
      <w:r>
        <w:t xml:space="preserve">Article 8 already involves a proportionality </w:t>
      </w:r>
      <w:r w:rsidR="00EC7474">
        <w:t>test,</w:t>
      </w:r>
      <w:r>
        <w:t xml:space="preserve"> and the ECtHR has developed detailed criteria governing expulsions which has, over time, afforded states a wide margin of appreciation in such cases. For example, it has been argued that recently introduced legislation in Denmark that will require judges to disregard Article 8 for the purposes of considering expulsion is likely to result in a marginal increase in expulsions </w:t>
      </w:r>
      <w:r w:rsidR="00924327">
        <w:t xml:space="preserve">only, </w:t>
      </w:r>
      <w:r>
        <w:t>given the more general margin of appreciation that already prevails.</w:t>
      </w:r>
      <w:r>
        <w:rPr>
          <w:rStyle w:val="FootnoteReference"/>
        </w:rPr>
        <w:footnoteReference w:id="2"/>
      </w:r>
      <w:r>
        <w:t xml:space="preserve">  </w:t>
      </w:r>
    </w:p>
    <w:p w14:paraId="4810A0CB" w14:textId="77777777" w:rsidR="00146B3E" w:rsidRDefault="00146B3E" w:rsidP="00146B3E">
      <w:r>
        <w:t>The Joint Statement does not acknowledge this existing jurisprudence and implies that current Article 8 interpretation systematically prevents expulsions, a claim not substantiated by available data.</w:t>
      </w:r>
    </w:p>
    <w:p w14:paraId="40F55A32" w14:textId="77777777" w:rsidR="00146B3E" w:rsidRDefault="00146B3E" w:rsidP="00146B3E">
      <w:pPr>
        <w:pStyle w:val="Heading4"/>
      </w:pPr>
      <w:r>
        <w:t>Recommendation</w:t>
      </w:r>
    </w:p>
    <w:p w14:paraId="1F9210D3" w14:textId="213246BE" w:rsidR="00146B3E" w:rsidRDefault="00146B3E" w:rsidP="00146B3E">
      <w:pPr>
        <w:pStyle w:val="Recommentations"/>
      </w:pPr>
      <w:r w:rsidRPr="00C057AA">
        <w:t xml:space="preserve">The Commission recommends that any review by member states of their national legal and administrative frameworks in relation to </w:t>
      </w:r>
      <w:r w:rsidRPr="000C461D">
        <w:t xml:space="preserve">the application of Articles 3 and 8 is consistent with the object and purpose of the </w:t>
      </w:r>
      <w:r w:rsidR="003E2C03">
        <w:t xml:space="preserve">European </w:t>
      </w:r>
      <w:r w:rsidR="003E2C03" w:rsidRPr="00146B3E">
        <w:t>Convention</w:t>
      </w:r>
      <w:r w:rsidR="003E2C03">
        <w:t xml:space="preserve"> on Human Rights</w:t>
      </w:r>
      <w:r>
        <w:t xml:space="preserve"> and consistent with the</w:t>
      </w:r>
      <w:r w:rsidRPr="000C461D">
        <w:t xml:space="preserve"> </w:t>
      </w:r>
      <w:r>
        <w:t xml:space="preserve">principle of </w:t>
      </w:r>
      <w:r w:rsidRPr="000C461D">
        <w:t>non-diminution of rights</w:t>
      </w:r>
      <w:r w:rsidRPr="00C057AA">
        <w:t>.</w:t>
      </w:r>
    </w:p>
    <w:p w14:paraId="419C2E44" w14:textId="091CAE30" w:rsidR="00146B3E" w:rsidRPr="00475D52" w:rsidRDefault="00146B3E" w:rsidP="00146B3E">
      <w:pPr>
        <w:pStyle w:val="Heading3"/>
      </w:pPr>
      <w:bookmarkStart w:id="12" w:name="_Toc221292783"/>
      <w:r>
        <w:t xml:space="preserve">4. </w:t>
      </w:r>
      <w:r w:rsidRPr="51B2C3E9">
        <w:t xml:space="preserve">Importance of an </w:t>
      </w:r>
      <w:r>
        <w:t>E</w:t>
      </w:r>
      <w:r w:rsidRPr="51B2C3E9">
        <w:t xml:space="preserve">vidence-based </w:t>
      </w:r>
      <w:r>
        <w:t>P</w:t>
      </w:r>
      <w:r w:rsidRPr="51B2C3E9">
        <w:t>rocess</w:t>
      </w:r>
      <w:bookmarkEnd w:id="12"/>
    </w:p>
    <w:p w14:paraId="1FA7C8B6" w14:textId="7710D6D4" w:rsidR="00146B3E" w:rsidRDefault="00146B3E" w:rsidP="00146B3E">
      <w:r>
        <w:t xml:space="preserve">It is concerning that some of the commentary around the process to date </w:t>
      </w:r>
      <w:r w:rsidR="003E2C03">
        <w:t xml:space="preserve">has </w:t>
      </w:r>
      <w:r>
        <w:t>no evident basis in fact, yet risk</w:t>
      </w:r>
      <w:r w:rsidR="003E2C03">
        <w:t>s</w:t>
      </w:r>
      <w:r>
        <w:t xml:space="preserve"> inflaming public and political opinion. </w:t>
      </w:r>
    </w:p>
    <w:p w14:paraId="005BC201" w14:textId="13F33C90" w:rsidR="003E2C03" w:rsidRDefault="00146B3E" w:rsidP="00146B3E">
      <w:r>
        <w:t xml:space="preserve">For example, the following language from the Joint Statement that convicted criminals cannot currently be expelled </w:t>
      </w:r>
      <w:proofErr w:type="gramStart"/>
      <w:r>
        <w:t>as a result of</w:t>
      </w:r>
      <w:proofErr w:type="gramEnd"/>
      <w:r>
        <w:t xml:space="preserve"> the ECtHR</w:t>
      </w:r>
      <w:r w:rsidR="003E2C03">
        <w:t xml:space="preserve"> is not substantiated with evidence</w:t>
      </w:r>
      <w:r>
        <w:t xml:space="preserve">: </w:t>
      </w:r>
    </w:p>
    <w:p w14:paraId="0D43940D" w14:textId="4C3C7C17" w:rsidR="003E2C03" w:rsidRDefault="003E2C03" w:rsidP="00146B3E"/>
    <w:p w14:paraId="02CBB813" w14:textId="009DF489" w:rsidR="00146B3E" w:rsidRDefault="00146B3E" w:rsidP="003E2C03">
      <w:pPr>
        <w:pStyle w:val="Quotes"/>
      </w:pPr>
      <w:r w:rsidRPr="003E2C03">
        <w:rPr>
          <w:rStyle w:val="QuotesChar"/>
        </w:rPr>
        <w:lastRenderedPageBreak/>
        <w:t xml:space="preserve">“that </w:t>
      </w:r>
      <w:r w:rsidRPr="005661FF">
        <w:rPr>
          <w:rStyle w:val="QuotesChar"/>
          <w:b/>
          <w:bCs/>
        </w:rPr>
        <w:t>we no longer see</w:t>
      </w:r>
      <w:r w:rsidRPr="005661FF">
        <w:rPr>
          <w:rStyle w:val="QuotesChar"/>
          <w:vertAlign w:val="superscript"/>
        </w:rPr>
        <w:footnoteReference w:id="3"/>
      </w:r>
      <w:r w:rsidRPr="005661FF">
        <w:rPr>
          <w:rStyle w:val="QuotesChar"/>
          <w:vertAlign w:val="superscript"/>
        </w:rPr>
        <w:t xml:space="preserve"> </w:t>
      </w:r>
      <w:r w:rsidRPr="003E2C03">
        <w:rPr>
          <w:rStyle w:val="QuotesChar"/>
        </w:rPr>
        <w:t>instances where foreigners convicted of serious crime … cannot be expelled.”</w:t>
      </w:r>
    </w:p>
    <w:p w14:paraId="5C616F17" w14:textId="0D0551F5" w:rsidR="00146B3E" w:rsidRDefault="00146B3E" w:rsidP="00146B3E">
      <w:pPr>
        <w:pStyle w:val="Bullets"/>
        <w:numPr>
          <w:ilvl w:val="0"/>
          <w:numId w:val="0"/>
        </w:numPr>
      </w:pPr>
      <w:r>
        <w:t>Indeed, there is no impediment to such cases being processed at national level in compliance with ECHR subsidiarity principles, and there is no evidence that immigration cases are escalated to the EC</w:t>
      </w:r>
      <w:r w:rsidR="00924327">
        <w:t>t</w:t>
      </w:r>
      <w:r>
        <w:t>HR in any significant number.</w:t>
      </w:r>
      <w:r>
        <w:rPr>
          <w:rStyle w:val="FootnoteReference"/>
        </w:rPr>
        <w:footnoteReference w:id="4"/>
      </w:r>
      <w:r>
        <w:t xml:space="preserve">  While there may be complex cases at national level, it is misleading to suggest, even by inference, that the root cause of difficulties in processing such cases lies with the ECtHR. </w:t>
      </w:r>
    </w:p>
    <w:p w14:paraId="20EFBC6C" w14:textId="5462006D" w:rsidR="00146B3E" w:rsidRDefault="00146B3E" w:rsidP="00146B3E">
      <w:r>
        <w:t>Mischaracterising the role of the ECHR and ECtHR as one which hinders member governments in the implementation of due process and rule of law</w:t>
      </w:r>
      <w:r w:rsidR="005661FF">
        <w:t>,</w:t>
      </w:r>
      <w:r>
        <w:t xml:space="preserve"> with respect to migration</w:t>
      </w:r>
      <w:r w:rsidR="005661FF">
        <w:t>,</w:t>
      </w:r>
      <w:r>
        <w:t xml:space="preserve"> risks undermining public trust in institutions that protect human rights. </w:t>
      </w:r>
    </w:p>
    <w:p w14:paraId="281C3767" w14:textId="77777777" w:rsidR="00146B3E" w:rsidRDefault="00146B3E" w:rsidP="00146B3E">
      <w:pPr>
        <w:pStyle w:val="Heading4"/>
      </w:pPr>
      <w:r>
        <w:t xml:space="preserve">Recommendations </w:t>
      </w:r>
    </w:p>
    <w:p w14:paraId="5D863EC9" w14:textId="77777777" w:rsidR="00146B3E" w:rsidRDefault="00146B3E" w:rsidP="00146B3E">
      <w:pPr>
        <w:pStyle w:val="Recommentations"/>
      </w:pPr>
      <w:r>
        <w:t xml:space="preserve">The Commission recommends that Ireland ensures that the process and outcome of the Political Declaration are based on facts and evidence only. </w:t>
      </w:r>
    </w:p>
    <w:p w14:paraId="02239318" w14:textId="77777777" w:rsidR="00146B3E" w:rsidRPr="00B447D8" w:rsidRDefault="00146B3E" w:rsidP="00146B3E">
      <w:pPr>
        <w:pStyle w:val="RecommendationGaps"/>
        <w:rPr>
          <w:lang w:val="en-IE"/>
        </w:rPr>
      </w:pPr>
    </w:p>
    <w:p w14:paraId="29CEACAD" w14:textId="77777777" w:rsidR="00146B3E" w:rsidRDefault="00146B3E" w:rsidP="00146B3E">
      <w:pPr>
        <w:pStyle w:val="Recommentations"/>
      </w:pPr>
      <w:r>
        <w:t xml:space="preserve">The Commission recommends that Ireland supports clear communication on the role of the ECHR and ECtHR, including in relation to the powers that are exercised at national level. </w:t>
      </w:r>
    </w:p>
    <w:p w14:paraId="78C34216" w14:textId="5F89FC3A" w:rsidR="00146B3E" w:rsidRPr="00B20BEC" w:rsidRDefault="00146B3E" w:rsidP="00146B3E">
      <w:pPr>
        <w:pStyle w:val="Heading3"/>
      </w:pPr>
      <w:bookmarkStart w:id="13" w:name="_Toc221292784"/>
      <w:r>
        <w:t xml:space="preserve">5. </w:t>
      </w:r>
      <w:r w:rsidRPr="51B2C3E9">
        <w:t xml:space="preserve">Innovative and </w:t>
      </w:r>
      <w:r>
        <w:t>D</w:t>
      </w:r>
      <w:r w:rsidRPr="51B2C3E9">
        <w:t xml:space="preserve">urable </w:t>
      </w:r>
      <w:r>
        <w:t>S</w:t>
      </w:r>
      <w:r w:rsidRPr="51B2C3E9">
        <w:t xml:space="preserve">olutions to </w:t>
      </w:r>
      <w:r>
        <w:t>A</w:t>
      </w:r>
      <w:r w:rsidRPr="51B2C3E9">
        <w:t xml:space="preserve">ddress </w:t>
      </w:r>
      <w:r>
        <w:t>M</w:t>
      </w:r>
      <w:r w:rsidRPr="51B2C3E9">
        <w:t>igration: Externalisation</w:t>
      </w:r>
      <w:bookmarkEnd w:id="13"/>
    </w:p>
    <w:p w14:paraId="75CB43A5" w14:textId="77777777" w:rsidR="00146B3E" w:rsidRPr="00A23CAD" w:rsidRDefault="00146B3E" w:rsidP="00146B3E">
      <w:r>
        <w:t>The Joint Statement asserts that states:</w:t>
      </w:r>
    </w:p>
    <w:p w14:paraId="11EF0250" w14:textId="77777777" w:rsidR="00146B3E" w:rsidRPr="00B447D8" w:rsidRDefault="00146B3E" w:rsidP="00CA53A2">
      <w:pPr>
        <w:pStyle w:val="Bullets"/>
        <w:numPr>
          <w:ilvl w:val="0"/>
          <w:numId w:val="1"/>
        </w:numPr>
      </w:pPr>
      <w:r w:rsidRPr="00B447D8">
        <w:t xml:space="preserve">Should not be prevented from </w:t>
      </w:r>
      <w:proofErr w:type="gramStart"/>
      <w:r w:rsidRPr="00B447D8">
        <w:t>entering into</w:t>
      </w:r>
      <w:proofErr w:type="gramEnd"/>
      <w:r w:rsidRPr="00B447D8">
        <w:t xml:space="preserve"> cooperation with third countries regarding asylum processing and return procedures, provided human rights are “preserved”.</w:t>
      </w:r>
    </w:p>
    <w:p w14:paraId="3ACA4AA5" w14:textId="77777777" w:rsidR="005661FF" w:rsidRDefault="00146B3E" w:rsidP="00146B3E">
      <w:r>
        <w:t xml:space="preserve">This refers to the externalisation of asylum procedures, such as arrangements where applications for international protection are processed in third countries, as well as ‘return </w:t>
      </w:r>
      <w:proofErr w:type="gramStart"/>
      <w:r>
        <w:lastRenderedPageBreak/>
        <w:t>hubs’</w:t>
      </w:r>
      <w:proofErr w:type="gramEnd"/>
      <w:r>
        <w:t xml:space="preserve">. While the ECtHR does not prohibit such cooperation in principle, it requires strict compliance with non-refoulement, access to asylum procedures, and effective remedies. </w:t>
      </w:r>
      <w:r w:rsidRPr="000C461D">
        <w:t>Non-refoulement in this context includes a</w:t>
      </w:r>
      <w:r w:rsidR="005661FF">
        <w:t>:</w:t>
      </w:r>
    </w:p>
    <w:p w14:paraId="65476697" w14:textId="02E16ED8" w:rsidR="005661FF" w:rsidRDefault="005661FF" w:rsidP="005661FF">
      <w:pPr>
        <w:pStyle w:val="Quotes"/>
      </w:pPr>
      <w:r>
        <w:t>“</w:t>
      </w:r>
      <w:r w:rsidR="00146B3E" w:rsidRPr="000C461D">
        <w:t>‘procedural obligation under Article 3 of the Convention to assess the risks of treatment contrary to that provision</w:t>
      </w:r>
      <w:r>
        <w:t>.”</w:t>
      </w:r>
      <w:r w:rsidR="00146B3E">
        <w:rPr>
          <w:rStyle w:val="FootnoteReference"/>
        </w:rPr>
        <w:footnoteReference w:id="5"/>
      </w:r>
    </w:p>
    <w:p w14:paraId="193863CC" w14:textId="7AA69FA5" w:rsidR="00146B3E" w:rsidRDefault="00146B3E" w:rsidP="00146B3E">
      <w:r w:rsidRPr="000C461D">
        <w:t xml:space="preserve"> </w:t>
      </w:r>
      <w:r>
        <w:t>Article 6 is also relevant here, in the context of the obligation on states to ensure asylum procedures are accessible and fair.</w:t>
      </w:r>
    </w:p>
    <w:p w14:paraId="23594D72" w14:textId="77777777" w:rsidR="00146B3E" w:rsidRDefault="00146B3E" w:rsidP="00146B3E">
      <w:r>
        <w:t>In a report on ‘</w:t>
      </w:r>
      <w:r w:rsidRPr="00BA31F4">
        <w:t>Externalised asylum and migration policies and human rights law</w:t>
      </w:r>
      <w:r>
        <w:t>’</w:t>
      </w:r>
      <w:r>
        <w:rPr>
          <w:rStyle w:val="FootnoteReference"/>
        </w:rPr>
        <w:footnoteReference w:id="6"/>
      </w:r>
      <w:r>
        <w:t xml:space="preserve"> Council of Europe Commissioner for Human Rights, Michael O’Flaherty, found that: </w:t>
      </w:r>
    </w:p>
    <w:p w14:paraId="33FCDB11" w14:textId="77777777" w:rsidR="00146B3E" w:rsidRPr="00A23CAD" w:rsidRDefault="00146B3E" w:rsidP="00146B3E">
      <w:pPr>
        <w:pStyle w:val="Quotes"/>
      </w:pPr>
      <w:r>
        <w:t>“</w:t>
      </w:r>
      <w:r w:rsidRPr="00BA31F4">
        <w:t>Externalisation of border controls, asylum processing and returns may have wide-ranging harmful e</w:t>
      </w:r>
      <w:r>
        <w:t>ff</w:t>
      </w:r>
      <w:r w:rsidRPr="00BA31F4">
        <w:t>ects on human rights, either as a result of direct action by member states vis-à-vis refugees, asylum seekers and migrants, or because of member states’ support to third countries.</w:t>
      </w:r>
      <w:r>
        <w:t>”</w:t>
      </w:r>
      <w:r>
        <w:rPr>
          <w:rStyle w:val="FootnoteReference"/>
        </w:rPr>
        <w:footnoteReference w:id="7"/>
      </w:r>
    </w:p>
    <w:p w14:paraId="066CEE0D" w14:textId="77777777" w:rsidR="00146B3E" w:rsidRDefault="00146B3E" w:rsidP="00146B3E">
      <w:pPr>
        <w:pStyle w:val="Heading4"/>
      </w:pPr>
      <w:r>
        <w:t xml:space="preserve">Recommendations </w:t>
      </w:r>
    </w:p>
    <w:p w14:paraId="1BF51828" w14:textId="1D6607CC" w:rsidR="00146B3E" w:rsidRDefault="00146B3E" w:rsidP="00146B3E">
      <w:pPr>
        <w:pStyle w:val="Recommentations"/>
      </w:pPr>
      <w:r>
        <w:t>The Commission recommends that Ireland defend</w:t>
      </w:r>
      <w:r w:rsidR="005661FF">
        <w:t>s</w:t>
      </w:r>
      <w:r>
        <w:t xml:space="preserve"> the right to seek international protection through a system which ensures the rights of </w:t>
      </w:r>
      <w:proofErr w:type="gramStart"/>
      <w:r>
        <w:t>each individual</w:t>
      </w:r>
      <w:proofErr w:type="gramEnd"/>
      <w:r>
        <w:t xml:space="preserve"> to access justice. </w:t>
      </w:r>
    </w:p>
    <w:p w14:paraId="24AC692F" w14:textId="77777777" w:rsidR="00146B3E" w:rsidRPr="00B447D8" w:rsidRDefault="00146B3E" w:rsidP="00146B3E">
      <w:pPr>
        <w:pStyle w:val="RecommendationGaps"/>
        <w:rPr>
          <w:lang w:val="en-IE"/>
        </w:rPr>
      </w:pPr>
    </w:p>
    <w:p w14:paraId="054C01D3" w14:textId="315C3FF1" w:rsidR="00146B3E" w:rsidRDefault="00146B3E" w:rsidP="00146B3E">
      <w:pPr>
        <w:pStyle w:val="Recommentations"/>
      </w:pPr>
      <w:r>
        <w:t>The Commission recommends that Ireland defends the right to non-refoulement and ensure</w:t>
      </w:r>
      <w:r w:rsidR="005661FF">
        <w:t>s</w:t>
      </w:r>
      <w:r>
        <w:t xml:space="preserve"> that no language in the </w:t>
      </w:r>
      <w:r w:rsidR="005661FF">
        <w:t>P</w:t>
      </w:r>
      <w:r>
        <w:t xml:space="preserve">olitical </w:t>
      </w:r>
      <w:r w:rsidR="005661FF">
        <w:t>D</w:t>
      </w:r>
      <w:r>
        <w:t xml:space="preserve">eclaration, including in relation to Article 3, undermines that right, </w:t>
      </w:r>
      <w:r w:rsidRPr="000C461D">
        <w:t>or the procedural obligations flowing from it</w:t>
      </w:r>
      <w:r>
        <w:t xml:space="preserve">. </w:t>
      </w:r>
    </w:p>
    <w:p w14:paraId="4FEEB5A5" w14:textId="77777777" w:rsidR="00146B3E" w:rsidRPr="00B447D8" w:rsidRDefault="00146B3E" w:rsidP="00146B3E">
      <w:pPr>
        <w:pStyle w:val="RecommendationGaps"/>
        <w:rPr>
          <w:lang w:val="en-IE"/>
        </w:rPr>
      </w:pPr>
    </w:p>
    <w:p w14:paraId="13BB6B69" w14:textId="5904DAE4" w:rsidR="00146B3E" w:rsidRPr="006E1083" w:rsidRDefault="00146B3E" w:rsidP="00146B3E">
      <w:pPr>
        <w:pStyle w:val="Recommentations"/>
        <w:rPr>
          <w:rStyle w:val="Strong"/>
          <w:rFonts w:eastAsiaTheme="majorEastAsia"/>
        </w:rPr>
      </w:pPr>
      <w:r>
        <w:t>The Commission recommends that Ireland promote</w:t>
      </w:r>
      <w:r w:rsidR="005661FF">
        <w:t>s</w:t>
      </w:r>
      <w:r>
        <w:t xml:space="preserve"> the conclusions and recommendations on </w:t>
      </w:r>
      <w:r w:rsidR="005661FF">
        <w:t>e</w:t>
      </w:r>
      <w:r>
        <w:t xml:space="preserve">xternalisation in the September 2025 report by Michael O’Flaherty, Council of Europe Commissioner for Human Rights. </w:t>
      </w:r>
    </w:p>
    <w:p w14:paraId="18146746" w14:textId="73162BE4" w:rsidR="00146B3E" w:rsidRPr="00B447D8" w:rsidRDefault="00146B3E" w:rsidP="00146B3E">
      <w:pPr>
        <w:pStyle w:val="Heading3"/>
      </w:pPr>
      <w:bookmarkStart w:id="14" w:name="_Toc221292785"/>
      <w:r>
        <w:lastRenderedPageBreak/>
        <w:t xml:space="preserve">6. </w:t>
      </w:r>
      <w:r w:rsidRPr="51B2C3E9">
        <w:t xml:space="preserve">National Security and “Instrumentalisation” of Migration: </w:t>
      </w:r>
      <w:r>
        <w:t>R</w:t>
      </w:r>
      <w:r w:rsidRPr="51B2C3E9">
        <w:t xml:space="preserve">estriction of </w:t>
      </w:r>
      <w:r>
        <w:t>I</w:t>
      </w:r>
      <w:r w:rsidRPr="51B2C3E9">
        <w:t xml:space="preserve">ndividual </w:t>
      </w:r>
      <w:r>
        <w:t>R</w:t>
      </w:r>
      <w:r w:rsidRPr="51B2C3E9">
        <w:t>ights</w:t>
      </w:r>
      <w:bookmarkEnd w:id="14"/>
      <w:r w:rsidRPr="51B2C3E9">
        <w:t xml:space="preserve"> </w:t>
      </w:r>
    </w:p>
    <w:p w14:paraId="61CAB0E2" w14:textId="77777777" w:rsidR="00146B3E" w:rsidRDefault="00146B3E" w:rsidP="00146B3E">
      <w:r>
        <w:t>The Joint Statement invokes the need for greater flexibility where migration is allegedly “instrumentalised” by hostile states or where applicants are said to have “ulterior motives”.</w:t>
      </w:r>
    </w:p>
    <w:p w14:paraId="37F0C0BE" w14:textId="77777777" w:rsidR="00146B3E" w:rsidRDefault="00146B3E" w:rsidP="00146B3E">
      <w:r>
        <w:t xml:space="preserve">It is assumed that this refers to situations where third states or other actors intentionally coerce or encourage people to attempt to cross borders in large numbers, e.g. as has happened at the EU’s eastern borders. </w:t>
      </w:r>
    </w:p>
    <w:p w14:paraId="2A1F0F6B" w14:textId="77777777" w:rsidR="00146B3E" w:rsidRDefault="00146B3E" w:rsidP="00146B3E">
      <w:r>
        <w:t xml:space="preserve">It is imperative that there is no deprivation of individual rights </w:t>
      </w:r>
      <w:proofErr w:type="gramStart"/>
      <w:r>
        <w:t>in order to</w:t>
      </w:r>
      <w:proofErr w:type="gramEnd"/>
      <w:r>
        <w:t xml:space="preserve"> deal with a collective situation. That is, there can be no move away from the individual as a rights-holder to collective treatment of a category of persons. Migrants who are instrumentalised, knowingly or not, retain their individual rights under the Convention and under EU and international law. </w:t>
      </w:r>
    </w:p>
    <w:p w14:paraId="049F3FE9" w14:textId="2FA69435" w:rsidR="00146B3E" w:rsidRPr="00A23CAD" w:rsidRDefault="00146B3E" w:rsidP="00146B3E">
      <w:r>
        <w:t xml:space="preserve">Given that such </w:t>
      </w:r>
      <w:proofErr w:type="spellStart"/>
      <w:r>
        <w:t>instrumentalisation</w:t>
      </w:r>
      <w:proofErr w:type="spellEnd"/>
      <w:r>
        <w:t xml:space="preserve"> is relatively recent, there is no established case law on this issue. However, there are three pending cases which will be subject to Grand Chamber </w:t>
      </w:r>
      <w:r w:rsidR="00EC7474">
        <w:t>judgment,</w:t>
      </w:r>
      <w:r>
        <w:t xml:space="preserve"> and which will enable greater clarity for member states. </w:t>
      </w:r>
    </w:p>
    <w:p w14:paraId="6C637E6C" w14:textId="77777777" w:rsidR="00146B3E" w:rsidRDefault="00146B3E" w:rsidP="00146B3E">
      <w:pPr>
        <w:pStyle w:val="Heading4"/>
        <w:rPr>
          <w:rFonts w:eastAsia="Times New Roman"/>
        </w:rPr>
      </w:pPr>
      <w:r w:rsidRPr="51B2C3E9">
        <w:rPr>
          <w:rFonts w:eastAsia="Times New Roman"/>
        </w:rPr>
        <w:t xml:space="preserve">Recommendations: </w:t>
      </w:r>
    </w:p>
    <w:p w14:paraId="3FF5D897" w14:textId="6732B691" w:rsidR="00146B3E" w:rsidRDefault="00146B3E" w:rsidP="00146B3E">
      <w:pPr>
        <w:pStyle w:val="Recommentations"/>
      </w:pPr>
      <w:r>
        <w:t>The Commission recommends that</w:t>
      </w:r>
      <w:r w:rsidRPr="51B2C3E9">
        <w:t xml:space="preserve"> Ireland underscore</w:t>
      </w:r>
      <w:r>
        <w:t>s</w:t>
      </w:r>
      <w:r w:rsidRPr="51B2C3E9">
        <w:t xml:space="preserve"> that migrants who are instrumentalised for geo-political or other reasons nonetheless retain their rights to protection as individuals under the </w:t>
      </w:r>
      <w:r w:rsidR="005661FF">
        <w:t xml:space="preserve">European </w:t>
      </w:r>
      <w:r w:rsidR="005661FF" w:rsidRPr="00146B3E">
        <w:t>Convention</w:t>
      </w:r>
      <w:r w:rsidR="005661FF">
        <w:t xml:space="preserve"> on Human Rights.</w:t>
      </w:r>
    </w:p>
    <w:p w14:paraId="5582ED4C" w14:textId="77777777" w:rsidR="00146B3E" w:rsidRPr="00B447D8" w:rsidRDefault="00146B3E" w:rsidP="00146B3E">
      <w:pPr>
        <w:pStyle w:val="RecommendationGaps"/>
        <w:rPr>
          <w:lang w:val="en-IE"/>
        </w:rPr>
      </w:pPr>
    </w:p>
    <w:p w14:paraId="1AD671A6" w14:textId="6F451A84" w:rsidR="00146B3E" w:rsidRPr="00A23CAD" w:rsidRDefault="00146B3E" w:rsidP="00146B3E">
      <w:pPr>
        <w:pStyle w:val="Recommentations"/>
      </w:pPr>
      <w:r>
        <w:t>The Commission recommends that</w:t>
      </w:r>
      <w:r w:rsidRPr="51B2C3E9">
        <w:t xml:space="preserve"> Ireland encourage</w:t>
      </w:r>
      <w:r>
        <w:t>s</w:t>
      </w:r>
      <w:r w:rsidRPr="51B2C3E9">
        <w:t xml:space="preserve"> </w:t>
      </w:r>
      <w:r>
        <w:t>m</w:t>
      </w:r>
      <w:r w:rsidRPr="51B2C3E9">
        <w:t xml:space="preserve">ember </w:t>
      </w:r>
      <w:r>
        <w:t>s</w:t>
      </w:r>
      <w:r w:rsidRPr="51B2C3E9">
        <w:t xml:space="preserve">tates to wait for the Grand Chamber judgments on cases relating to geopolitical instrumentalization of migration, before taking policy positions on this issue. </w:t>
      </w:r>
    </w:p>
    <w:p w14:paraId="2FD2BC81" w14:textId="6CE4E95F" w:rsidR="00146B3E" w:rsidRPr="004432EF" w:rsidRDefault="00146B3E" w:rsidP="00146B3E">
      <w:pPr>
        <w:pStyle w:val="Heading3"/>
      </w:pPr>
      <w:bookmarkStart w:id="15" w:name="_Toc221292786"/>
      <w:r>
        <w:t xml:space="preserve">7. </w:t>
      </w:r>
      <w:r w:rsidRPr="51B2C3E9">
        <w:t>Legal and Constitutional Implications for Ireland</w:t>
      </w:r>
      <w:bookmarkEnd w:id="15"/>
      <w:r w:rsidRPr="51B2C3E9">
        <w:t xml:space="preserve"> </w:t>
      </w:r>
    </w:p>
    <w:p w14:paraId="00F350D4" w14:textId="77777777" w:rsidR="00EC7474" w:rsidRDefault="00146B3E" w:rsidP="00146B3E">
      <w:r>
        <w:t>As stated by Tánaiste Simon Harris</w:t>
      </w:r>
      <w:r w:rsidR="00EC7474">
        <w:t>:</w:t>
      </w:r>
    </w:p>
    <w:p w14:paraId="25B1CBC7" w14:textId="77777777" w:rsidR="00EC7474" w:rsidRDefault="00146B3E" w:rsidP="00EC7474">
      <w:pPr>
        <w:pStyle w:val="Quotes"/>
      </w:pPr>
      <w:r>
        <w:lastRenderedPageBreak/>
        <w:t xml:space="preserve"> </w:t>
      </w:r>
      <w:r w:rsidRPr="009D0731">
        <w:t>“The ECHR is a fundamental safeguard in the Good Friday Agreement. It is a core part of the delicate balances in that agreement</w:t>
      </w:r>
      <w:r>
        <w:t>.”</w:t>
      </w:r>
      <w:r>
        <w:rPr>
          <w:rStyle w:val="FootnoteReference"/>
        </w:rPr>
        <w:footnoteReference w:id="8"/>
      </w:r>
    </w:p>
    <w:p w14:paraId="42967A7A" w14:textId="4BF5A57E" w:rsidR="00146B3E" w:rsidRPr="00A23CAD" w:rsidRDefault="00146B3E" w:rsidP="00146B3E">
      <w:r>
        <w:t xml:space="preserve">The </w:t>
      </w:r>
      <w:r w:rsidR="005661FF">
        <w:t xml:space="preserve">Good Friday </w:t>
      </w:r>
      <w:r>
        <w:t>Agreement</w:t>
      </w:r>
      <w:r w:rsidR="00012D4D">
        <w:t xml:space="preserve"> (‘the Agreement’)</w:t>
      </w:r>
      <w:r>
        <w:t xml:space="preserve"> requires:</w:t>
      </w:r>
    </w:p>
    <w:p w14:paraId="21E57D74" w14:textId="3CA84E07" w:rsidR="00146B3E" w:rsidRPr="00B447D8" w:rsidRDefault="00146B3E" w:rsidP="00146B3E">
      <w:pPr>
        <w:pStyle w:val="Bullets"/>
      </w:pPr>
      <w:r w:rsidRPr="00B447D8">
        <w:t>Incorporation of the ECHR into domestic law in Ireland, and into UK law regarding Northern Ireland;</w:t>
      </w:r>
      <w:r w:rsidR="00012D4D">
        <w:t xml:space="preserve"> and</w:t>
      </w:r>
    </w:p>
    <w:p w14:paraId="7C0A8A87" w14:textId="77777777" w:rsidR="00146B3E" w:rsidRPr="00B447D8" w:rsidRDefault="00146B3E" w:rsidP="00146B3E">
      <w:pPr>
        <w:pStyle w:val="Bullets"/>
      </w:pPr>
      <w:r w:rsidRPr="00B447D8">
        <w:t>That legislation and executive action affecting Northern Ireland comply with ECHR standards.</w:t>
      </w:r>
    </w:p>
    <w:p w14:paraId="3B715082" w14:textId="66E20955" w:rsidR="00146B3E" w:rsidRDefault="00146B3E" w:rsidP="00146B3E">
      <w:r>
        <w:t xml:space="preserve">In this context, </w:t>
      </w:r>
      <w:r w:rsidR="00EC7474">
        <w:t>we recognise</w:t>
      </w:r>
      <w:r>
        <w:t xml:space="preserve"> the extensive efforts taken by the Irish Government in the period since Brexit to ensure ECHR rights continue to be enjoyed by </w:t>
      </w:r>
      <w:r w:rsidR="00012D4D">
        <w:t>everyone</w:t>
      </w:r>
      <w:r>
        <w:t xml:space="preserve"> in Northern Ireland, including the initiation in 2024 of the inter-state case between Ireland and the United Kingdom concerning the </w:t>
      </w:r>
      <w:r w:rsidRPr="00E26AFB">
        <w:rPr>
          <w:i/>
          <w:iCs/>
        </w:rPr>
        <w:t>Northern Ireland Troubles (Legacy and Reconciliation) Act 2023</w:t>
      </w:r>
      <w:r w:rsidRPr="00E26AFB">
        <w:t>.</w:t>
      </w:r>
      <w:r>
        <w:t xml:space="preserve"> </w:t>
      </w:r>
    </w:p>
    <w:p w14:paraId="052A619F" w14:textId="4EF90919" w:rsidR="00146B3E" w:rsidRDefault="00146B3E" w:rsidP="00146B3E">
      <w:r>
        <w:t xml:space="preserve">Any weakening of the ECHR or interference with the independence of the </w:t>
      </w:r>
      <w:r w:rsidR="005661FF">
        <w:t xml:space="preserve">ECtHR </w:t>
      </w:r>
      <w:r>
        <w:t>risks undermining the human rights guarantees underpinning the Agreement and could impact on the ‘delicate balance’ within the Agreement.</w:t>
      </w:r>
    </w:p>
    <w:p w14:paraId="45EFD4CC" w14:textId="77777777" w:rsidR="00146B3E" w:rsidRPr="00A23CAD" w:rsidRDefault="00146B3E" w:rsidP="00146B3E">
      <w:r>
        <w:t xml:space="preserve">In addition, changes in interpretation advocated by the Joint Statement may:       </w:t>
      </w:r>
    </w:p>
    <w:p w14:paraId="1CC36D41" w14:textId="77777777" w:rsidR="00146B3E" w:rsidRPr="00B447D8" w:rsidRDefault="00146B3E" w:rsidP="00146B3E">
      <w:pPr>
        <w:pStyle w:val="Bullets"/>
      </w:pPr>
      <w:r w:rsidRPr="00B447D8">
        <w:t xml:space="preserve">Conflict with Ireland’s obligations under the ECHR, especially the principle of non-regression. Article 53 of the ECHR specifically prohibits “limiting” rights. </w:t>
      </w:r>
    </w:p>
    <w:p w14:paraId="1043139C" w14:textId="77777777" w:rsidR="00146B3E" w:rsidRPr="00B447D8" w:rsidRDefault="00146B3E" w:rsidP="00146B3E">
      <w:pPr>
        <w:pStyle w:val="Bullets"/>
      </w:pPr>
      <w:r w:rsidRPr="00B447D8">
        <w:t xml:space="preserve">Raise issues under other treaties, including the 1951 Refugee Convention and the UN Convention against Torture as well as the EU Charter of Fundamental Rights. </w:t>
      </w:r>
    </w:p>
    <w:p w14:paraId="7853F59A" w14:textId="77777777" w:rsidR="00146B3E" w:rsidRDefault="00146B3E" w:rsidP="00146B3E">
      <w:r>
        <w:t xml:space="preserve">These issues have consequential legal and constitutional implications for Ireland. While such issues would have grave significance at any time, they have added weight at a time when Ireland is due to take up the Presidency of the European Union and is seeking election to the Human Rights Council. </w:t>
      </w:r>
    </w:p>
    <w:p w14:paraId="4801FC0C" w14:textId="77777777" w:rsidR="00146B3E" w:rsidRDefault="00146B3E" w:rsidP="00146B3E">
      <w:pPr>
        <w:spacing w:before="0" w:after="160" w:line="259" w:lineRule="auto"/>
        <w:rPr>
          <w:rFonts w:eastAsiaTheme="majorEastAsia" w:cstheme="majorBidi"/>
          <w:b/>
          <w:sz w:val="36"/>
          <w:szCs w:val="40"/>
        </w:rPr>
      </w:pPr>
      <w:r>
        <w:br w:type="page"/>
      </w:r>
    </w:p>
    <w:p w14:paraId="0F2F2FCE" w14:textId="77777777" w:rsidR="00146B3E" w:rsidRDefault="00146B3E" w:rsidP="00146B3E">
      <w:pPr>
        <w:pStyle w:val="Heading2"/>
      </w:pPr>
      <w:bookmarkStart w:id="16" w:name="_Toc221292787"/>
      <w:r w:rsidRPr="51B2C3E9">
        <w:lastRenderedPageBreak/>
        <w:t>Conclusion</w:t>
      </w:r>
      <w:bookmarkEnd w:id="16"/>
      <w:r w:rsidRPr="51B2C3E9">
        <w:t xml:space="preserve"> </w:t>
      </w:r>
    </w:p>
    <w:p w14:paraId="2049A457" w14:textId="77777777" w:rsidR="00146B3E" w:rsidRDefault="00146B3E" w:rsidP="00146B3E">
      <w:r>
        <w:t xml:space="preserve">Ireland has been a staunch defender of the international human rights system for many decades. This is the foundation of our foreign policy and is the bedrock of our democracy. </w:t>
      </w:r>
    </w:p>
    <w:p w14:paraId="4432616A" w14:textId="77777777" w:rsidR="00146B3E" w:rsidRDefault="00146B3E" w:rsidP="00146B3E">
      <w:r>
        <w:t>Minister for Foreign Affairs Helen McEntee</w:t>
      </w:r>
      <w:r>
        <w:rPr>
          <w:rStyle w:val="FootnoteReference"/>
        </w:rPr>
        <w:footnoteReference w:id="9"/>
      </w:r>
      <w:r>
        <w:t xml:space="preserve"> clearly stated Ireland’s position in a speech on 28</w:t>
      </w:r>
      <w:r w:rsidRPr="00414BC7">
        <w:rPr>
          <w:vertAlign w:val="superscript"/>
        </w:rPr>
        <w:t>th</w:t>
      </w:r>
      <w:r>
        <w:t xml:space="preserve"> January 2026:</w:t>
      </w:r>
    </w:p>
    <w:p w14:paraId="5BD0081B" w14:textId="77777777" w:rsidR="00146B3E" w:rsidRPr="00F50677" w:rsidRDefault="00146B3E" w:rsidP="00146B3E">
      <w:pPr>
        <w:pStyle w:val="Quotes"/>
      </w:pPr>
      <w:r>
        <w:t>“A key pillar of Ireland’s foreign policy is our strong commitment to international law and our promotion of respect for international law.</w:t>
      </w:r>
    </w:p>
    <w:p w14:paraId="56D3E387" w14:textId="77777777" w:rsidR="00146B3E" w:rsidRPr="00F50677" w:rsidRDefault="00146B3E" w:rsidP="00146B3E">
      <w:pPr>
        <w:pStyle w:val="Quotes"/>
      </w:pPr>
      <w:r>
        <w:t>Global multilateral rules and institutions matter. Ireland’s position, the fundamental belief that all states must adhere to international law, has never faltered.</w:t>
      </w:r>
    </w:p>
    <w:p w14:paraId="19CC8537" w14:textId="77777777" w:rsidR="00146B3E" w:rsidRPr="00F50677" w:rsidRDefault="00146B3E" w:rsidP="00146B3E">
      <w:pPr>
        <w:pStyle w:val="Quotes"/>
      </w:pPr>
      <w:r>
        <w:t xml:space="preserve">Accountability is important and it is </w:t>
      </w:r>
      <w:proofErr w:type="gramStart"/>
      <w:r>
        <w:t>absolutely imperative</w:t>
      </w:r>
      <w:proofErr w:type="gramEnd"/>
      <w:r>
        <w:t xml:space="preserve"> that the International Courts are permitted to function.”</w:t>
      </w:r>
    </w:p>
    <w:p w14:paraId="561F5A48" w14:textId="77777777" w:rsidR="00146B3E" w:rsidRDefault="00146B3E" w:rsidP="00146B3E">
      <w:r>
        <w:t xml:space="preserve">Tánaiste Simon Harris told an Oxford conference in September 2025: </w:t>
      </w:r>
    </w:p>
    <w:p w14:paraId="0BD76B0E" w14:textId="77777777" w:rsidR="00146B3E" w:rsidRPr="00300310" w:rsidRDefault="00146B3E" w:rsidP="00146B3E">
      <w:pPr>
        <w:pStyle w:val="Quotes"/>
      </w:pPr>
      <w:r>
        <w:t>“The ECHR is a fundamental safeguard of the Good Friday Agreement. It is a core part of the delicate balances in that agreement… The ECHR’s guarantees cannot be negotiated away, despite what some politicians might claim.</w:t>
      </w:r>
    </w:p>
    <w:p w14:paraId="6232A4F7" w14:textId="77777777" w:rsidR="00146B3E" w:rsidRDefault="00146B3E" w:rsidP="00146B3E">
      <w:pPr>
        <w:pStyle w:val="Quotes"/>
      </w:pPr>
      <w:r>
        <w:t>Sometimes it is necessary to state the obvious: protecting fundamental rights protects everyone. The ECHR does not take sides.”</w:t>
      </w:r>
    </w:p>
    <w:p w14:paraId="4BEF905D" w14:textId="40410EF8" w:rsidR="00146B3E" w:rsidRDefault="00EC7474" w:rsidP="00146B3E">
      <w:r>
        <w:t>The Commission</w:t>
      </w:r>
      <w:r w:rsidR="00146B3E">
        <w:t xml:space="preserve"> encourages the Irish government to take a strong, principled, rights-based approach to the negotiation of a Political Declaration on Migration at the Council of Europe and in all further engagements on this issue. </w:t>
      </w:r>
    </w:p>
    <w:p w14:paraId="5CA78391" w14:textId="06A09CF1" w:rsidR="00146B3E" w:rsidRPr="00E44013" w:rsidRDefault="00146B3E" w:rsidP="00146B3E">
      <w:pPr>
        <w:sectPr w:rsidR="00146B3E" w:rsidRPr="00E44013" w:rsidSect="00146B3E">
          <w:footerReference w:type="default" r:id="rId15"/>
          <w:pgSz w:w="11906" w:h="16838"/>
          <w:pgMar w:top="1440" w:right="1134" w:bottom="1440" w:left="1134" w:header="709" w:footer="709" w:gutter="0"/>
          <w:pgNumType w:start="1"/>
          <w:cols w:space="708"/>
          <w:docGrid w:linePitch="360"/>
        </w:sectPr>
      </w:pPr>
      <w:r>
        <w:t xml:space="preserve">Ireland’s position should ensure that there is no diminution of rights under the ECHR, no politicisation of human rights frameworks, and no limiting of the independence of the </w:t>
      </w:r>
      <w:r w:rsidR="00012D4D">
        <w:t>ECtHR</w:t>
      </w:r>
      <w:r>
        <w:t xml:space="preserve">. </w:t>
      </w:r>
      <w:r w:rsidRPr="000C461D">
        <w:rPr>
          <w:rFonts w:ascii="Segoe UI" w:eastAsia="Times New Roman" w:hAnsi="Segoe UI" w:cs="Segoe UI"/>
          <w:b/>
          <w:bCs/>
          <w:color w:val="292929"/>
          <w:kern w:val="0"/>
          <w:sz w:val="18"/>
          <w:szCs w:val="18"/>
          <w:shd w:val="clear" w:color="auto" w:fill="FFFFFF"/>
          <w:lang w:eastAsia="en-IE"/>
          <w14:ligatures w14:val="none"/>
        </w:rPr>
        <w:t xml:space="preserve"> </w:t>
      </w:r>
      <w:r w:rsidRPr="000C461D">
        <w:t>Not only is the normative foundation of the European human rights system at stake, so too is Ireland’s credibility as a defender of the international rules-based order.</w:t>
      </w:r>
      <w:bookmarkStart w:id="17" w:name="_Hlk221265561"/>
    </w:p>
    <w:bookmarkStart w:id="18" w:name="_Hlk221290736"/>
    <w:p w14:paraId="44FB898D" w14:textId="39C8B0FD" w:rsidR="00146B3E" w:rsidRPr="00486641" w:rsidRDefault="00146B3E" w:rsidP="00146B3E">
      <w:r w:rsidRPr="00B315D8">
        <w:rPr>
          <w:noProof/>
          <w:lang w:eastAsia="en-IE"/>
        </w:rPr>
        <w:lastRenderedPageBreak/>
        <mc:AlternateContent>
          <mc:Choice Requires="wps">
            <w:drawing>
              <wp:anchor distT="0" distB="0" distL="114300" distR="114300" simplePos="0" relativeHeight="251667456" behindDoc="1" locked="0" layoutInCell="1" allowOverlap="1" wp14:anchorId="3CEDA7C8" wp14:editId="1ABA9596">
                <wp:simplePos x="0" y="0"/>
                <wp:positionH relativeFrom="margin">
                  <wp:posOffset>-1301981</wp:posOffset>
                </wp:positionH>
                <wp:positionV relativeFrom="page">
                  <wp:align>top</wp:align>
                </wp:positionV>
                <wp:extent cx="8582025" cy="10746105"/>
                <wp:effectExtent l="0" t="0" r="28575" b="17145"/>
                <wp:wrapNone/>
                <wp:docPr id="2079586883" name="Rectangle 13"/>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C98A5" id="Rectangle 13" o:spid="_x0000_s1026" style="position:absolute;margin-left:-102.5pt;margin-top:0;width:675.75pt;height:846.15pt;z-index:-251649024;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" fillcolor="#6be4af [3205]" strokecolor="#001c1f [484]" strokeweight="1.5pt">
                <w10:wrap anchorx="margin" anchory="page"/>
              </v:rect>
            </w:pict>
          </mc:Fallback>
        </mc:AlternateContent>
      </w:r>
      <w:bookmarkEnd w:id="17"/>
      <w:bookmarkEnd w:id="18"/>
    </w:p>
    <w:p w14:paraId="4FB4CAEC" w14:textId="61B7A757" w:rsidR="00851E0C" w:rsidRDefault="00851E0C" w:rsidP="000C461D">
      <w:r>
        <w:br w:type="page"/>
      </w:r>
    </w:p>
    <w:p w14:paraId="799C749B" w14:textId="77777777" w:rsidR="00851E0C" w:rsidRPr="00486641" w:rsidRDefault="00851E0C" w:rsidP="00851E0C">
      <w:r w:rsidRPr="00B315D8">
        <w:rPr>
          <w:noProof/>
          <w:lang w:eastAsia="en-IE"/>
        </w:rPr>
        <w:lastRenderedPageBreak/>
        <mc:AlternateContent>
          <mc:Choice Requires="wps">
            <w:drawing>
              <wp:anchor distT="0" distB="0" distL="114300" distR="114300" simplePos="0" relativeHeight="251660288" behindDoc="1" locked="0" layoutInCell="1" allowOverlap="1" wp14:anchorId="5DAC1AF1" wp14:editId="5A96269D">
                <wp:simplePos x="0" y="0"/>
                <wp:positionH relativeFrom="page">
                  <wp:align>left</wp:align>
                </wp:positionH>
                <wp:positionV relativeFrom="margin">
                  <wp:align>center</wp:align>
                </wp:positionV>
                <wp:extent cx="8582025" cy="10746105"/>
                <wp:effectExtent l="0" t="0" r="28575" b="17145"/>
                <wp:wrapNone/>
                <wp:docPr id="1262310272" name="Rectangle 13"/>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BB0A5" id="Rectangle 13" o:spid="_x0000_s1026" style="position:absolute;margin-left:0;margin-top:0;width:675.75pt;height:846.15pt;z-index:-25165619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" fillcolor="#003a42 [3215]" strokecolor="#001c1f [484]" strokeweight="1.5pt">
                <w10:wrap anchorx="page" anchory="margin"/>
              </v:rect>
            </w:pict>
          </mc:Fallback>
        </mc:AlternateContent>
      </w:r>
      <w:r w:rsidRPr="00C16F7B">
        <w:rPr>
          <w:noProof/>
          <w:lang w:eastAsia="en-IE"/>
        </w:rPr>
        <w:drawing>
          <wp:inline distT="0" distB="0" distL="0" distR="0" wp14:anchorId="430A1CAF" wp14:editId="75FB336C">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023245CA" w14:textId="77777777" w:rsidR="00851E0C" w:rsidRPr="00486641" w:rsidRDefault="00851E0C" w:rsidP="00851E0C">
      <w:r w:rsidRPr="00B315D8">
        <w:rPr>
          <w:noProof/>
          <w:lang w:eastAsia="en-IE"/>
        </w:rPr>
        <mc:AlternateContent>
          <mc:Choice Requires="wps">
            <w:drawing>
              <wp:anchor distT="0" distB="0" distL="114300" distR="114300" simplePos="0" relativeHeight="251659264" behindDoc="0" locked="0" layoutInCell="1" allowOverlap="1" wp14:anchorId="40F0ABDF" wp14:editId="6BFE6ABE">
                <wp:simplePos x="0" y="0"/>
                <wp:positionH relativeFrom="margin">
                  <wp:posOffset>2275840</wp:posOffset>
                </wp:positionH>
                <wp:positionV relativeFrom="margin">
                  <wp:posOffset>7385050</wp:posOffset>
                </wp:positionV>
                <wp:extent cx="2552700" cy="1715770"/>
                <wp:effectExtent l="0" t="0" r="0" b="0"/>
                <wp:wrapSquare wrapText="bothSides"/>
                <wp:docPr id="361170831" name="Text Box 3"/>
                <wp:cNvGraphicFramePr/>
                <a:graphic xmlns:a="http://schemas.openxmlformats.org/drawingml/2006/main">
                  <a:graphicData uri="http://schemas.microsoft.com/office/word/2010/wordprocessingShape">
                    <wps:wsp>
                      <wps:cNvSpPr txBox="1"/>
                      <wps:spPr>
                        <a:xfrm>
                          <a:off x="0" y="0"/>
                          <a:ext cx="2552700" cy="1715770"/>
                        </a:xfrm>
                        <a:prstGeom prst="rect">
                          <a:avLst/>
                        </a:prstGeom>
                        <a:noFill/>
                        <a:ln w="6350">
                          <a:noFill/>
                        </a:ln>
                      </wps:spPr>
                      <wps:txbx>
                        <w:txbxContent>
                          <w:p w14:paraId="33727711" w14:textId="77777777" w:rsidR="00851E0C" w:rsidRPr="003E4654" w:rsidRDefault="00851E0C" w:rsidP="00851E0C">
                            <w:pPr>
                              <w:pStyle w:val="BackCoverText"/>
                            </w:pPr>
                            <w:r w:rsidRPr="003E4654">
                              <w:t>Guthán / Phone +353 (0) 1 858 3000</w:t>
                            </w:r>
                            <w:r w:rsidRPr="003E4654">
                              <w:br/>
                              <w:t>Riomhpost / Email info@ihrec.ie</w:t>
                            </w:r>
                            <w:r w:rsidRPr="003E4654">
                              <w:br/>
                              <w:t xml:space="preserve">Idirlion / Web </w:t>
                            </w:r>
                            <w:hyperlink r:id="rId17" w:history="1">
                              <w:r w:rsidRPr="003E4654">
                                <w:t>www.ihrec.ie</w:t>
                              </w:r>
                            </w:hyperlink>
                          </w:p>
                          <w:p w14:paraId="494E8331" w14:textId="77777777" w:rsidR="00851E0C" w:rsidRPr="003E4654" w:rsidRDefault="00851E0C" w:rsidP="00851E0C">
                            <w:pPr>
                              <w:pStyle w:val="BackCoverText"/>
                            </w:pPr>
                            <w:r w:rsidRPr="003E4654">
                              <w:rPr>
                                <w:rFonts w:eastAsiaTheme="majorEastAsia" w:cs="Times New Roman (Headings CS)"/>
                                <w:b/>
                                <w:noProof/>
                                <w:kern w:val="28"/>
                                <w:lang w:eastAsia="en-IE"/>
                              </w:rPr>
                              <w:drawing>
                                <wp:inline distT="0" distB="0" distL="0" distR="0" wp14:anchorId="35F44C88" wp14:editId="7828CFF9">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3E4654">
                              <w:t xml:space="preserve">  @_ihrec</w:t>
                            </w:r>
                          </w:p>
                          <w:p w14:paraId="640BDB98" w14:textId="77777777" w:rsidR="00851E0C" w:rsidRPr="003E4654" w:rsidRDefault="00851E0C" w:rsidP="00851E0C">
                            <w:pPr>
                              <w:pStyle w:val="BackCoverText"/>
                            </w:pPr>
                            <w:r w:rsidRPr="003E4654">
                              <w:rPr>
                                <w:noProof/>
                                <w:lang w:eastAsia="en-IE"/>
                              </w:rPr>
                              <w:drawing>
                                <wp:inline distT="0" distB="0" distL="0" distR="0" wp14:anchorId="50BF8A1A" wp14:editId="5F21F105">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Pr="003E4654">
                              <w:t xml:space="preserve">  /irishhumanrightsequality</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ABDF" id="_x0000_s1028" type="#_x0000_t202" style="position:absolute;margin-left:179.2pt;margin-top:581.5pt;width:201pt;height:13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" filled="f" stroked="f" strokeweight=".5pt">
                <v:textbox inset="2.5mm,0,,0">
                  <w:txbxContent>
                    <w:p w14:paraId="33727711" w14:textId="77777777" w:rsidR="00851E0C" w:rsidRPr="003E4654" w:rsidRDefault="00851E0C" w:rsidP="00851E0C">
                      <w:pPr>
                        <w:pStyle w:val="BackCoverText"/>
                      </w:pPr>
                      <w:r w:rsidRPr="003E4654">
                        <w:t>Guthán / Phone +353 (0) 1 858 3000</w:t>
                      </w:r>
                      <w:r w:rsidRPr="003E4654">
                        <w:br/>
                        <w:t>Riomhpost / Email info@ihrec.ie</w:t>
                      </w:r>
                      <w:r w:rsidRPr="003E4654">
                        <w:br/>
                        <w:t xml:space="preserve">Idirlion / Web </w:t>
                      </w:r>
                      <w:hyperlink r:id="rId20" w:history="1">
                        <w:r w:rsidRPr="003E4654">
                          <w:t>www.ihrec.ie</w:t>
                        </w:r>
                      </w:hyperlink>
                    </w:p>
                    <w:p w14:paraId="494E8331" w14:textId="77777777" w:rsidR="00851E0C" w:rsidRPr="003E4654" w:rsidRDefault="00851E0C" w:rsidP="00851E0C">
                      <w:pPr>
                        <w:pStyle w:val="BackCoverText"/>
                      </w:pPr>
                      <w:r w:rsidRPr="003E4654">
                        <w:rPr>
                          <w:rFonts w:eastAsiaTheme="majorEastAsia" w:cs="Times New Roman (Headings CS)"/>
                          <w:b/>
                          <w:noProof/>
                          <w:kern w:val="28"/>
                          <w:lang w:eastAsia="en-IE"/>
                        </w:rPr>
                        <w:drawing>
                          <wp:inline distT="0" distB="0" distL="0" distR="0" wp14:anchorId="35F44C88" wp14:editId="7828CFF9">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Pr="003E4654">
                        <w:t xml:space="preserve">  @_ihrec</w:t>
                      </w:r>
                    </w:p>
                    <w:p w14:paraId="640BDB98" w14:textId="77777777" w:rsidR="00851E0C" w:rsidRPr="003E4654" w:rsidRDefault="00851E0C" w:rsidP="00851E0C">
                      <w:pPr>
                        <w:pStyle w:val="BackCoverText"/>
                      </w:pPr>
                      <w:r w:rsidRPr="003E4654">
                        <w:rPr>
                          <w:noProof/>
                          <w:lang w:eastAsia="en-IE"/>
                        </w:rPr>
                        <w:drawing>
                          <wp:inline distT="0" distB="0" distL="0" distR="0" wp14:anchorId="50BF8A1A" wp14:editId="5F21F105">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Pr="003E4654">
                        <w:t xml:space="preserve">  /irishhumanrightsequality</w:t>
                      </w:r>
                    </w:p>
                  </w:txbxContent>
                </v:textbox>
                <w10:wrap type="square" anchorx="margin" anchory="margin"/>
              </v:shape>
            </w:pict>
          </mc:Fallback>
        </mc:AlternateContent>
      </w:r>
      <w:r w:rsidRPr="00B315D8">
        <w:rPr>
          <w:noProof/>
          <w:lang w:eastAsia="en-IE"/>
        </w:rPr>
        <mc:AlternateContent>
          <mc:Choice Requires="wps">
            <w:drawing>
              <wp:anchor distT="0" distB="0" distL="114300" distR="114300" simplePos="0" relativeHeight="251661312" behindDoc="0" locked="0" layoutInCell="1" allowOverlap="1" wp14:anchorId="1A51E7F9" wp14:editId="533CF321">
                <wp:simplePos x="0" y="0"/>
                <wp:positionH relativeFrom="margin">
                  <wp:posOffset>-3175</wp:posOffset>
                </wp:positionH>
                <wp:positionV relativeFrom="margin">
                  <wp:posOffset>7371080</wp:posOffset>
                </wp:positionV>
                <wp:extent cx="2238375" cy="1729740"/>
                <wp:effectExtent l="0" t="0" r="0" b="3810"/>
                <wp:wrapSquare wrapText="bothSides"/>
                <wp:docPr id="1004756768" name="Text Box 3"/>
                <wp:cNvGraphicFramePr/>
                <a:graphic xmlns:a="http://schemas.openxmlformats.org/drawingml/2006/main">
                  <a:graphicData uri="http://schemas.microsoft.com/office/word/2010/wordprocessingShape">
                    <wps:wsp>
                      <wps:cNvSpPr txBox="1"/>
                      <wps:spPr>
                        <a:xfrm>
                          <a:off x="0" y="0"/>
                          <a:ext cx="2238375" cy="1729740"/>
                        </a:xfrm>
                        <a:prstGeom prst="rect">
                          <a:avLst/>
                        </a:prstGeom>
                        <a:noFill/>
                        <a:ln w="6350">
                          <a:noFill/>
                        </a:ln>
                      </wps:spPr>
                      <wps:txbx>
                        <w:txbxContent>
                          <w:p w14:paraId="34282409" w14:textId="77777777" w:rsidR="00851E0C" w:rsidRPr="003E4654" w:rsidRDefault="00851E0C" w:rsidP="00851E0C">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02FB313C" w14:textId="77777777" w:rsidR="00851E0C" w:rsidRPr="00B315D8" w:rsidRDefault="00851E0C" w:rsidP="00851E0C">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1E7F9" id="_x0000_s1029" type="#_x0000_t202" style="position:absolute;margin-left:-.25pt;margin-top:580.4pt;width:176.25pt;height:136.2pt;z-index:25166131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" filled="f" stroked="f" strokeweight=".5pt">
                <v:textbox inset="2.5mm,0,,0">
                  <w:txbxContent>
                    <w:p w14:paraId="34282409" w14:textId="77777777" w:rsidR="00851E0C" w:rsidRPr="003E4654" w:rsidRDefault="00851E0C" w:rsidP="00851E0C">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02FB313C" w14:textId="77777777" w:rsidR="00851E0C" w:rsidRPr="00B315D8" w:rsidRDefault="00851E0C" w:rsidP="00851E0C">
                      <w:pPr>
                        <w:rPr>
                          <w:sz w:val="18"/>
                        </w:rPr>
                      </w:pPr>
                    </w:p>
                  </w:txbxContent>
                </v:textbox>
                <w10:wrap type="square" anchorx="margin" anchory="margin"/>
              </v:shape>
            </w:pict>
          </mc:Fallback>
        </mc:AlternateContent>
      </w:r>
    </w:p>
    <w:p w14:paraId="5D9B8CB9" w14:textId="77777777" w:rsidR="00851E0C" w:rsidRPr="000C461D" w:rsidRDefault="00851E0C" w:rsidP="000C461D"/>
    <w:p w14:paraId="7EFE6124" w14:textId="17F5CAB5" w:rsidR="00F50677" w:rsidRPr="00300310" w:rsidRDefault="00F50677" w:rsidP="00F50677"/>
    <w:p w14:paraId="32C1E79C" w14:textId="77777777" w:rsidR="00F50677" w:rsidRPr="00F50677" w:rsidRDefault="00F50677" w:rsidP="004432EF"/>
    <w:p w14:paraId="1E8D286C" w14:textId="77777777" w:rsidR="00F50677" w:rsidRDefault="00F50677" w:rsidP="004432EF"/>
    <w:p w14:paraId="0B74037E" w14:textId="77777777" w:rsidR="004432EF" w:rsidRPr="00C94D5E" w:rsidRDefault="004432EF" w:rsidP="004432EF">
      <w:pPr>
        <w:pStyle w:val="Bullets"/>
        <w:numPr>
          <w:ilvl w:val="0"/>
          <w:numId w:val="0"/>
        </w:numPr>
        <w:spacing w:after="0" w:line="276" w:lineRule="auto"/>
        <w:ind w:left="720" w:hanging="360"/>
      </w:pPr>
    </w:p>
    <w:p w14:paraId="5D4C8A57" w14:textId="77777777" w:rsidR="00AF443E" w:rsidRPr="00C57288" w:rsidRDefault="00AF443E" w:rsidP="00C57288"/>
    <w:p w14:paraId="7B945E6A" w14:textId="7D02C327" w:rsidR="00C57288" w:rsidRDefault="00C57288" w:rsidP="00B82B65">
      <w:r w:rsidRPr="00C57288">
        <w:t xml:space="preserve"> </w:t>
      </w:r>
    </w:p>
    <w:p w14:paraId="1FA34D46" w14:textId="77777777" w:rsidR="00C56050" w:rsidRDefault="00C56050" w:rsidP="00C57288"/>
    <w:sectPr w:rsidR="00C5605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CB369" w14:textId="77777777" w:rsidR="00B24E57" w:rsidRDefault="00B24E57" w:rsidP="004427EE">
      <w:pPr>
        <w:spacing w:after="0" w:line="240" w:lineRule="auto"/>
      </w:pPr>
      <w:r>
        <w:separator/>
      </w:r>
    </w:p>
  </w:endnote>
  <w:endnote w:type="continuationSeparator" w:id="0">
    <w:p w14:paraId="10257C5D" w14:textId="77777777" w:rsidR="00B24E57" w:rsidRDefault="00B24E57" w:rsidP="00442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Black">
    <w:panose1 w:val="020B0004020202020204"/>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auto"/>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4CB4" w14:textId="77777777" w:rsidR="00146B3E" w:rsidRPr="009E323A" w:rsidRDefault="00146B3E"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7B22623A" w14:textId="77777777" w:rsidR="00146B3E" w:rsidRPr="009E323A" w:rsidRDefault="00146B3E" w:rsidP="009E323A">
    <w:pPr>
      <w:tabs>
        <w:tab w:val="center" w:pos="4513"/>
        <w:tab w:val="right" w:pos="9026"/>
      </w:tabs>
      <w:spacing w:after="0" w:line="240" w:lineRule="auto"/>
      <w:jc w:val="center"/>
      <w:rPr>
        <w:bCs/>
        <w:caps/>
        <w:color w:val="00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3D62" w14:textId="77777777" w:rsidR="00146B3E" w:rsidRPr="009E323A" w:rsidRDefault="00146B3E"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630AAF71" w14:textId="77777777" w:rsidR="00146B3E" w:rsidRPr="009E323A" w:rsidRDefault="00146B3E" w:rsidP="009E323A">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noProof/>
        <w:color w:val="000000"/>
        <w:sz w:val="20"/>
      </w:rPr>
      <w:t>2</w:t>
    </w:r>
    <w:r w:rsidRPr="009E323A">
      <w:rPr>
        <w:bCs/>
        <w:caps/>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235298"/>
      <w:docPartObj>
        <w:docPartGallery w:val="Page Numbers (Bottom of Page)"/>
        <w:docPartUnique/>
      </w:docPartObj>
    </w:sdtPr>
    <w:sdtContent>
      <w:p w14:paraId="7706519C" w14:textId="2E5EF9E0" w:rsidR="00414BC7" w:rsidRDefault="00414BC7">
        <w:pPr>
          <w:pStyle w:val="Footer"/>
          <w:jc w:val="right"/>
        </w:pPr>
        <w:r>
          <w:fldChar w:fldCharType="begin"/>
        </w:r>
        <w:r>
          <w:instrText>PAGE   \* MERGEFORMAT</w:instrText>
        </w:r>
        <w:r>
          <w:fldChar w:fldCharType="separate"/>
        </w:r>
        <w:r>
          <w:rPr>
            <w:lang w:val="en-GB"/>
          </w:rPr>
          <w:t>2</w:t>
        </w:r>
        <w:r>
          <w:fldChar w:fldCharType="end"/>
        </w:r>
      </w:p>
    </w:sdtContent>
  </w:sdt>
  <w:p w14:paraId="2F1522C0" w14:textId="77777777" w:rsidR="00414BC7" w:rsidRDefault="00414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8E85E" w14:textId="77777777" w:rsidR="00B24E57" w:rsidRDefault="00B24E57" w:rsidP="004427EE">
      <w:pPr>
        <w:spacing w:after="0" w:line="240" w:lineRule="auto"/>
      </w:pPr>
      <w:r>
        <w:separator/>
      </w:r>
    </w:p>
  </w:footnote>
  <w:footnote w:type="continuationSeparator" w:id="0">
    <w:p w14:paraId="2535A5F9" w14:textId="77777777" w:rsidR="00B24E57" w:rsidRDefault="00B24E57" w:rsidP="004427EE">
      <w:pPr>
        <w:spacing w:after="0" w:line="240" w:lineRule="auto"/>
      </w:pPr>
      <w:r>
        <w:continuationSeparator/>
      </w:r>
    </w:p>
  </w:footnote>
  <w:footnote w:id="1">
    <w:p w14:paraId="50D3726F" w14:textId="660E6788" w:rsidR="00146B3E" w:rsidRDefault="00146B3E" w:rsidP="00146B3E">
      <w:pPr>
        <w:pStyle w:val="FootnoteText"/>
      </w:pPr>
      <w:r>
        <w:rPr>
          <w:rStyle w:val="FootnoteReference"/>
        </w:rPr>
        <w:footnoteRef/>
      </w:r>
      <w:r>
        <w:t xml:space="preserve"> 27 Countries</w:t>
      </w:r>
      <w:r w:rsidRPr="00276CE0">
        <w:t>, </w:t>
      </w:r>
      <w:hyperlink r:id="rId1" w:history="1">
        <w:r w:rsidRPr="00233097">
          <w:rPr>
            <w:rStyle w:val="Hyperlink"/>
          </w:rPr>
          <w:t>'Joint Statement to the Conference of Ministers of Justice of the Council of Europe</w:t>
        </w:r>
      </w:hyperlink>
      <w:r>
        <w:t>, December 2025</w:t>
      </w:r>
    </w:p>
  </w:footnote>
  <w:footnote w:id="2">
    <w:p w14:paraId="5AD9F932" w14:textId="77777777" w:rsidR="00146B3E" w:rsidRDefault="00146B3E" w:rsidP="00146B3E">
      <w:pPr>
        <w:pStyle w:val="FootnoteText"/>
      </w:pPr>
      <w:r>
        <w:rPr>
          <w:rStyle w:val="FootnoteReference"/>
        </w:rPr>
        <w:footnoteRef/>
      </w:r>
      <w:r>
        <w:t xml:space="preserve"> </w:t>
      </w:r>
      <w:r w:rsidRPr="009A5301">
        <w:t>Elna Solnergaard,</w:t>
      </w:r>
      <w:r>
        <w:t xml:space="preserve"> Head of</w:t>
      </w:r>
      <w:r w:rsidRPr="009A5301">
        <w:t xml:space="preserve"> </w:t>
      </w:r>
      <w:r>
        <w:t xml:space="preserve">Legal, </w:t>
      </w:r>
      <w:r w:rsidRPr="009A5301">
        <w:t>Danish Anti-torture Foundation</w:t>
      </w:r>
      <w:r>
        <w:t xml:space="preserve"> in address to CELI Webinar, 4</w:t>
      </w:r>
      <w:r w:rsidRPr="009A5301">
        <w:rPr>
          <w:vertAlign w:val="superscript"/>
        </w:rPr>
        <w:t>th</w:t>
      </w:r>
      <w:r>
        <w:t xml:space="preserve"> February 2026. </w:t>
      </w:r>
    </w:p>
  </w:footnote>
  <w:footnote w:id="3">
    <w:p w14:paraId="7739CA14" w14:textId="77777777" w:rsidR="00146B3E" w:rsidRDefault="00146B3E" w:rsidP="00146B3E">
      <w:pPr>
        <w:pStyle w:val="FootnoteText"/>
      </w:pPr>
      <w:r>
        <w:rPr>
          <w:rStyle w:val="FootnoteReference"/>
        </w:rPr>
        <w:footnoteRef/>
      </w:r>
      <w:r>
        <w:t xml:space="preserve"> Emphasis added</w:t>
      </w:r>
    </w:p>
  </w:footnote>
  <w:footnote w:id="4">
    <w:p w14:paraId="7F0A5613" w14:textId="77777777" w:rsidR="00146B3E" w:rsidRDefault="00146B3E" w:rsidP="00146B3E">
      <w:pPr>
        <w:pStyle w:val="FootnoteText"/>
      </w:pPr>
      <w:r>
        <w:rPr>
          <w:rStyle w:val="FootnoteReference"/>
        </w:rPr>
        <w:footnoteRef/>
      </w:r>
      <w:r>
        <w:t xml:space="preserve"> Council of Europe Factsheet: </w:t>
      </w:r>
      <w:hyperlink r:id="rId2" w:history="1">
        <w:r w:rsidRPr="00264A60">
          <w:rPr>
            <w:rStyle w:val="Hyperlink"/>
          </w:rPr>
          <w:t>Focus On: Immigration</w:t>
        </w:r>
      </w:hyperlink>
    </w:p>
  </w:footnote>
  <w:footnote w:id="5">
    <w:p w14:paraId="4A951DFF" w14:textId="77777777" w:rsidR="00146B3E" w:rsidRDefault="00146B3E" w:rsidP="00146B3E">
      <w:pPr>
        <w:pStyle w:val="FootnoteText"/>
      </w:pPr>
      <w:r>
        <w:rPr>
          <w:rStyle w:val="FootnoteReference"/>
        </w:rPr>
        <w:footnoteRef/>
      </w:r>
      <w:r>
        <w:t xml:space="preserve"> S</w:t>
      </w:r>
      <w:r w:rsidRPr="000C461D">
        <w:t xml:space="preserve">ee </w:t>
      </w:r>
      <w:hyperlink r:id="rId3" w:history="1">
        <w:r w:rsidRPr="000C461D">
          <w:rPr>
            <w:rStyle w:val="Hyperlink"/>
            <w:i/>
            <w:iCs/>
          </w:rPr>
          <w:t>MA and ZR v Cyprus</w:t>
        </w:r>
      </w:hyperlink>
      <w:r w:rsidRPr="000C461D">
        <w:t>, para</w:t>
      </w:r>
      <w:r>
        <w:t xml:space="preserve"> </w:t>
      </w:r>
      <w:r w:rsidRPr="000C461D">
        <w:t>95</w:t>
      </w:r>
      <w:r>
        <w:t xml:space="preserve">. </w:t>
      </w:r>
    </w:p>
  </w:footnote>
  <w:footnote w:id="6">
    <w:p w14:paraId="55ACACA8" w14:textId="0C48BA3A" w:rsidR="00146B3E" w:rsidRDefault="00146B3E" w:rsidP="00146B3E">
      <w:pPr>
        <w:pStyle w:val="FootnoteText"/>
      </w:pPr>
      <w:r>
        <w:rPr>
          <w:rStyle w:val="FootnoteReference"/>
        </w:rPr>
        <w:footnoteRef/>
      </w:r>
      <w:r>
        <w:t xml:space="preserve"> Michael O’Flaherty, Council of Europe Commissioner for Human Rights, </w:t>
      </w:r>
      <w:hyperlink r:id="rId4" w:history="1">
        <w:r w:rsidRPr="00D05A57">
          <w:rPr>
            <w:rStyle w:val="Hyperlink"/>
          </w:rPr>
          <w:t>Externalised Asylum and Migration Policies and Human Rights Law</w:t>
        </w:r>
      </w:hyperlink>
      <w:r>
        <w:t>, Sept 2025</w:t>
      </w:r>
    </w:p>
  </w:footnote>
  <w:footnote w:id="7">
    <w:p w14:paraId="5C688DE2" w14:textId="77777777" w:rsidR="00146B3E" w:rsidRDefault="00146B3E" w:rsidP="00146B3E">
      <w:pPr>
        <w:pStyle w:val="FootnoteText"/>
      </w:pPr>
      <w:r>
        <w:rPr>
          <w:rStyle w:val="FootnoteReference"/>
        </w:rPr>
        <w:footnoteRef/>
      </w:r>
      <w:r>
        <w:t xml:space="preserve"> Ibid, pg. 51</w:t>
      </w:r>
    </w:p>
  </w:footnote>
  <w:footnote w:id="8">
    <w:p w14:paraId="321803AD" w14:textId="77777777" w:rsidR="00146B3E" w:rsidRPr="00C057AA" w:rsidRDefault="00146B3E" w:rsidP="00146B3E">
      <w:pPr>
        <w:pStyle w:val="FootnoteText"/>
        <w:rPr>
          <w:b/>
          <w:bCs/>
        </w:rPr>
      </w:pPr>
      <w:r>
        <w:rPr>
          <w:rStyle w:val="FootnoteReference"/>
        </w:rPr>
        <w:footnoteRef/>
      </w:r>
      <w:r>
        <w:t xml:space="preserve"> </w:t>
      </w:r>
      <w:r w:rsidRPr="00C057AA">
        <w:t>Tánaiste’s remarks at the British Irish Association Conference in Oxford, 5 September 2025</w:t>
      </w:r>
      <w:r>
        <w:t>.</w:t>
      </w:r>
    </w:p>
  </w:footnote>
  <w:footnote w:id="9">
    <w:p w14:paraId="5E51BEE4" w14:textId="3694B3DB" w:rsidR="00146B3E" w:rsidRDefault="00146B3E" w:rsidP="00146B3E">
      <w:pPr>
        <w:pStyle w:val="FootnoteText"/>
      </w:pPr>
      <w:r>
        <w:rPr>
          <w:rStyle w:val="FootnoteReference"/>
        </w:rPr>
        <w:footnoteRef/>
      </w:r>
      <w:r>
        <w:t xml:space="preserve"> </w:t>
      </w:r>
      <w:r w:rsidRPr="00146B3E">
        <w:t>Department of Foreign Affairs and Trade</w:t>
      </w:r>
      <w:r>
        <w:t xml:space="preserve">, </w:t>
      </w:r>
      <w:hyperlink r:id="rId5" w:history="1">
        <w:r w:rsidRPr="00146B3E">
          <w:rPr>
            <w:rStyle w:val="Hyperlink"/>
          </w:rPr>
          <w:t>Speech by Minister McEntee at the Global Alliance for the Implementation of the Two-State Solution</w:t>
        </w:r>
      </w:hyperlink>
      <w:r>
        <w:t xml:space="preserve">, January 2026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50FC4" w14:textId="476C4869" w:rsidR="00146B3E" w:rsidRPr="00CA53A2" w:rsidRDefault="00CA53A2" w:rsidP="00CA53A2">
    <w:pPr>
      <w:pStyle w:val="Header"/>
    </w:pPr>
    <w:r w:rsidRPr="00CA53A2">
      <w:rPr>
        <w:rFonts w:cstheme="minorBidi"/>
        <w:color w:val="000000"/>
        <w:sz w:val="16"/>
      </w:rPr>
      <w:t>Ireland’s Commitment to the European Convention on Human Rights in the Context of Council of Europe Initiatives on Migration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ACAAA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543E7"/>
    <w:multiLevelType w:val="hybridMultilevel"/>
    <w:tmpl w:val="1966A37E"/>
    <w:lvl w:ilvl="0" w:tplc="A80C5F14">
      <w:start w:val="1"/>
      <w:numFmt w:val="lowerLetter"/>
      <w:pStyle w:val="LetteredBullet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6661FC"/>
    <w:multiLevelType w:val="hybridMultilevel"/>
    <w:tmpl w:val="9B14D626"/>
    <w:lvl w:ilvl="0" w:tplc="18090001">
      <w:start w:val="1"/>
      <w:numFmt w:val="bullet"/>
      <w:lvlText w:val=""/>
      <w:lvlJc w:val="left"/>
      <w:pPr>
        <w:ind w:left="764" w:hanging="360"/>
      </w:pPr>
      <w:rPr>
        <w:rFonts w:ascii="Symbol" w:hAnsi="Symbol" w:hint="default"/>
      </w:rPr>
    </w:lvl>
    <w:lvl w:ilvl="1" w:tplc="18090003" w:tentative="1">
      <w:start w:val="1"/>
      <w:numFmt w:val="bullet"/>
      <w:lvlText w:val="o"/>
      <w:lvlJc w:val="left"/>
      <w:pPr>
        <w:ind w:left="1484" w:hanging="360"/>
      </w:pPr>
      <w:rPr>
        <w:rFonts w:ascii="Courier New" w:hAnsi="Courier New" w:cs="Courier New" w:hint="default"/>
      </w:rPr>
    </w:lvl>
    <w:lvl w:ilvl="2" w:tplc="18090005" w:tentative="1">
      <w:start w:val="1"/>
      <w:numFmt w:val="bullet"/>
      <w:lvlText w:val=""/>
      <w:lvlJc w:val="left"/>
      <w:pPr>
        <w:ind w:left="2204" w:hanging="360"/>
      </w:pPr>
      <w:rPr>
        <w:rFonts w:ascii="Wingdings" w:hAnsi="Wingdings" w:hint="default"/>
      </w:rPr>
    </w:lvl>
    <w:lvl w:ilvl="3" w:tplc="18090001" w:tentative="1">
      <w:start w:val="1"/>
      <w:numFmt w:val="bullet"/>
      <w:lvlText w:val=""/>
      <w:lvlJc w:val="left"/>
      <w:pPr>
        <w:ind w:left="2924" w:hanging="360"/>
      </w:pPr>
      <w:rPr>
        <w:rFonts w:ascii="Symbol" w:hAnsi="Symbol" w:hint="default"/>
      </w:rPr>
    </w:lvl>
    <w:lvl w:ilvl="4" w:tplc="18090003" w:tentative="1">
      <w:start w:val="1"/>
      <w:numFmt w:val="bullet"/>
      <w:lvlText w:val="o"/>
      <w:lvlJc w:val="left"/>
      <w:pPr>
        <w:ind w:left="3644" w:hanging="360"/>
      </w:pPr>
      <w:rPr>
        <w:rFonts w:ascii="Courier New" w:hAnsi="Courier New" w:cs="Courier New" w:hint="default"/>
      </w:rPr>
    </w:lvl>
    <w:lvl w:ilvl="5" w:tplc="18090005" w:tentative="1">
      <w:start w:val="1"/>
      <w:numFmt w:val="bullet"/>
      <w:lvlText w:val=""/>
      <w:lvlJc w:val="left"/>
      <w:pPr>
        <w:ind w:left="4364" w:hanging="360"/>
      </w:pPr>
      <w:rPr>
        <w:rFonts w:ascii="Wingdings" w:hAnsi="Wingdings" w:hint="default"/>
      </w:rPr>
    </w:lvl>
    <w:lvl w:ilvl="6" w:tplc="18090001" w:tentative="1">
      <w:start w:val="1"/>
      <w:numFmt w:val="bullet"/>
      <w:lvlText w:val=""/>
      <w:lvlJc w:val="left"/>
      <w:pPr>
        <w:ind w:left="5084" w:hanging="360"/>
      </w:pPr>
      <w:rPr>
        <w:rFonts w:ascii="Symbol" w:hAnsi="Symbol" w:hint="default"/>
      </w:rPr>
    </w:lvl>
    <w:lvl w:ilvl="7" w:tplc="18090003" w:tentative="1">
      <w:start w:val="1"/>
      <w:numFmt w:val="bullet"/>
      <w:lvlText w:val="o"/>
      <w:lvlJc w:val="left"/>
      <w:pPr>
        <w:ind w:left="5804" w:hanging="360"/>
      </w:pPr>
      <w:rPr>
        <w:rFonts w:ascii="Courier New" w:hAnsi="Courier New" w:cs="Courier New" w:hint="default"/>
      </w:rPr>
    </w:lvl>
    <w:lvl w:ilvl="8" w:tplc="18090005" w:tentative="1">
      <w:start w:val="1"/>
      <w:numFmt w:val="bullet"/>
      <w:lvlText w:val=""/>
      <w:lvlJc w:val="left"/>
      <w:pPr>
        <w:ind w:left="6524" w:hanging="360"/>
      </w:pPr>
      <w:rPr>
        <w:rFonts w:ascii="Wingdings" w:hAnsi="Wingdings" w:hint="default"/>
      </w:rPr>
    </w:lvl>
  </w:abstractNum>
  <w:abstractNum w:abstractNumId="4"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434C51"/>
    <w:multiLevelType w:val="hybridMultilevel"/>
    <w:tmpl w:val="E9E49784"/>
    <w:lvl w:ilvl="0" w:tplc="42DAF31C">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FE1A8E"/>
    <w:multiLevelType w:val="hybridMultilevel"/>
    <w:tmpl w:val="69A0BC8E"/>
    <w:lvl w:ilvl="0" w:tplc="6374AF38">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FE2F7F"/>
    <w:multiLevelType w:val="hybridMultilevel"/>
    <w:tmpl w:val="9244D7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2DC462D"/>
    <w:multiLevelType w:val="hybridMultilevel"/>
    <w:tmpl w:val="75001E22"/>
    <w:lvl w:ilvl="0" w:tplc="55FE4418">
      <w:start w:val="1"/>
      <w:numFmt w:val="bullet"/>
      <w:lvlText w:val="→"/>
      <w:lvlJc w:val="left"/>
      <w:pPr>
        <w:ind w:left="720" w:hanging="360"/>
      </w:pPr>
      <w:rPr>
        <w:rFonts w:ascii="Aptos" w:hAnsi="Aptos" w:hint="default"/>
        <w:b/>
        <w:i w:val="0"/>
        <w:color w:val="000000" w:themeColor="tex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9A263E"/>
    <w:multiLevelType w:val="hybridMultilevel"/>
    <w:tmpl w:val="B3729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6335312"/>
    <w:multiLevelType w:val="hybridMultilevel"/>
    <w:tmpl w:val="65FAB4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16A73CAB"/>
    <w:multiLevelType w:val="hybridMultilevel"/>
    <w:tmpl w:val="4ADE89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6DB04C1"/>
    <w:multiLevelType w:val="hybridMultilevel"/>
    <w:tmpl w:val="C67ABC2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23363B"/>
    <w:multiLevelType w:val="multilevel"/>
    <w:tmpl w:val="018CAEAC"/>
    <w:lvl w:ilvl="0">
      <w:start w:val="1"/>
      <w:numFmt w:val="upperLetter"/>
      <w:lvlText w:val="  %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D462EEA"/>
    <w:multiLevelType w:val="hybridMultilevel"/>
    <w:tmpl w:val="E85A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E34F31"/>
    <w:multiLevelType w:val="hybridMultilevel"/>
    <w:tmpl w:val="EF841D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6E603AF"/>
    <w:multiLevelType w:val="hybridMultilevel"/>
    <w:tmpl w:val="160C3158"/>
    <w:lvl w:ilvl="0" w:tplc="F3CEAD08">
      <w:start w:val="1"/>
      <w:numFmt w:val="lowerLetter"/>
      <w:lvlText w:val="%1."/>
      <w:lvlJc w:val="left"/>
      <w:pPr>
        <w:ind w:left="1004" w:hanging="360"/>
      </w:p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17" w15:restartNumberingAfterBreak="0">
    <w:nsid w:val="29765DEF"/>
    <w:multiLevelType w:val="hybridMultilevel"/>
    <w:tmpl w:val="F76A3F88"/>
    <w:lvl w:ilvl="0" w:tplc="D38AE162">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9817B8C"/>
    <w:multiLevelType w:val="hybridMultilevel"/>
    <w:tmpl w:val="DB2238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0" w15:restartNumberingAfterBreak="0">
    <w:nsid w:val="2A774E04"/>
    <w:multiLevelType w:val="multilevel"/>
    <w:tmpl w:val="59AEFEC4"/>
    <w:lvl w:ilvl="0">
      <w:start w:val="1"/>
      <w:numFmt w:val="lowerLetter"/>
      <w:lvlText w:val="   (%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4D752F"/>
    <w:multiLevelType w:val="hybridMultilevel"/>
    <w:tmpl w:val="DD907EAE"/>
    <w:lvl w:ilvl="0" w:tplc="F7AACC8A">
      <w:start w:val="1"/>
      <w:numFmt w:val="bullet"/>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19D21FA"/>
    <w:multiLevelType w:val="hybridMultilevel"/>
    <w:tmpl w:val="35764784"/>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33D246EC"/>
    <w:multiLevelType w:val="hybridMultilevel"/>
    <w:tmpl w:val="37227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52B05"/>
    <w:multiLevelType w:val="multilevel"/>
    <w:tmpl w:val="06F40D20"/>
    <w:lvl w:ilvl="0">
      <w:start w:val="1"/>
      <w:numFmt w:val="decimal"/>
      <w:lvlText w:val="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7CF3F59"/>
    <w:multiLevelType w:val="multilevel"/>
    <w:tmpl w:val="6BDEC28C"/>
    <w:lvl w:ilvl="0">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DD2033"/>
    <w:multiLevelType w:val="multilevel"/>
    <w:tmpl w:val="BA328C10"/>
    <w:lvl w:ilvl="0">
      <w:start w:val="1"/>
      <w:numFmt w:val="lowerLetter"/>
      <w:pStyle w:val="BoxLetters"/>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F573284"/>
    <w:multiLevelType w:val="hybridMultilevel"/>
    <w:tmpl w:val="4A6EF6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06C213D"/>
    <w:multiLevelType w:val="multilevel"/>
    <w:tmpl w:val="73F4D084"/>
    <w:lvl w:ilvl="0">
      <w:start w:val="1"/>
      <w:numFmt w:val="none"/>
      <w:pStyle w:val="BoxBullet"/>
      <w:lvlText w:val="   &gt;"/>
      <w:lvlJc w:val="left"/>
      <w:pPr>
        <w:ind w:left="680" w:hanging="68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1BB5D85"/>
    <w:multiLevelType w:val="hybridMultilevel"/>
    <w:tmpl w:val="AE104F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5761344"/>
    <w:multiLevelType w:val="multilevel"/>
    <w:tmpl w:val="117C46C4"/>
    <w:lvl w:ilvl="0">
      <w:start w:val="1"/>
      <w:numFmt w:val="decimal"/>
      <w:pStyle w:val="BoxNumber"/>
      <w:lvlText w:val="  %1."/>
      <w:lvlJc w:val="left"/>
      <w:pPr>
        <w:ind w:left="680" w:hanging="68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5EC2A6C"/>
    <w:multiLevelType w:val="hybridMultilevel"/>
    <w:tmpl w:val="623E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967EE1"/>
    <w:multiLevelType w:val="hybridMultilevel"/>
    <w:tmpl w:val="C47C5C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E9A2F58"/>
    <w:multiLevelType w:val="hybridMultilevel"/>
    <w:tmpl w:val="C58E6E64"/>
    <w:lvl w:ilvl="0" w:tplc="18090001">
      <w:start w:val="1"/>
      <w:numFmt w:val="bullet"/>
      <w:lvlText w:val=""/>
      <w:lvlJc w:val="left"/>
      <w:pPr>
        <w:ind w:left="360" w:hanging="360"/>
      </w:pPr>
      <w:rPr>
        <w:rFonts w:ascii="Symbol" w:hAnsi="Symbol" w:hint="default"/>
      </w:rPr>
    </w:lvl>
    <w:lvl w:ilvl="1" w:tplc="FFFFFFFF">
      <w:start w:val="1"/>
      <w:numFmt w:val="lowerRoman"/>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F6F1740"/>
    <w:multiLevelType w:val="multilevel"/>
    <w:tmpl w:val="A0B6DFE0"/>
    <w:lvl w:ilvl="0">
      <w:start w:val="1"/>
      <w:numFmt w:val="bullet"/>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0FA5AFE"/>
    <w:multiLevelType w:val="hybridMultilevel"/>
    <w:tmpl w:val="3AB0E1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2DA2D91"/>
    <w:multiLevelType w:val="hybridMultilevel"/>
    <w:tmpl w:val="B65C8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C2E1ABF"/>
    <w:multiLevelType w:val="hybridMultilevel"/>
    <w:tmpl w:val="EE2E1EFA"/>
    <w:lvl w:ilvl="0" w:tplc="A60CC33A">
      <w:start w:val="1"/>
      <w:numFmt w:val="bullet"/>
      <w:pStyle w:val="Bullets"/>
      <w:lvlText w:val="→"/>
      <w:lvlJc w:val="left"/>
      <w:pPr>
        <w:ind w:left="720" w:hanging="360"/>
      </w:pPr>
      <w:rPr>
        <w:rFonts w:ascii="Aptos" w:hAnsi="Aptos" w:hint="default"/>
        <w:b/>
        <w:i w:val="0"/>
        <w:color w:val="000000" w:themeColor="tex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47650B2"/>
    <w:multiLevelType w:val="multilevel"/>
    <w:tmpl w:val="6BDEC28C"/>
    <w:lvl w:ilvl="0">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CD0717"/>
    <w:multiLevelType w:val="hybridMultilevel"/>
    <w:tmpl w:val="76C25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E8250F6"/>
    <w:multiLevelType w:val="hybridMultilevel"/>
    <w:tmpl w:val="9F1EC908"/>
    <w:lvl w:ilvl="0" w:tplc="BE4ABA3E">
      <w:start w:val="1"/>
      <w:numFmt w:val="bullet"/>
      <w:lvlText w:val="›"/>
      <w:lvlJc w:val="left"/>
      <w:pPr>
        <w:ind w:left="720" w:hanging="360"/>
      </w:pPr>
      <w:rPr>
        <w:rFonts w:ascii="Aptos Black" w:hAnsi="Aptos Black" w:cs="Times New Roman" w:hint="default"/>
        <w:b/>
        <w:i w:val="0"/>
        <w:color w:val="000000" w:themeColor="text1"/>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7221CCE"/>
    <w:multiLevelType w:val="hybridMultilevel"/>
    <w:tmpl w:val="A2BEED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8AC3AE1"/>
    <w:multiLevelType w:val="hybridMultilevel"/>
    <w:tmpl w:val="3628ED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A555285"/>
    <w:multiLevelType w:val="hybridMultilevel"/>
    <w:tmpl w:val="E460F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693F6F"/>
    <w:multiLevelType w:val="hybridMultilevel"/>
    <w:tmpl w:val="06007FCA"/>
    <w:lvl w:ilvl="0" w:tplc="E2404A02">
      <w:start w:val="1"/>
      <w:numFmt w:val="decimal"/>
      <w:pStyle w:val="Number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010B21"/>
    <w:multiLevelType w:val="hybridMultilevel"/>
    <w:tmpl w:val="2DEC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97083"/>
    <w:multiLevelType w:val="hybridMultilevel"/>
    <w:tmpl w:val="2438D008"/>
    <w:lvl w:ilvl="0" w:tplc="42FAC480">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65315650">
    <w:abstractNumId w:val="8"/>
  </w:num>
  <w:num w:numId="2" w16cid:durableId="1630084545">
    <w:abstractNumId w:val="1"/>
  </w:num>
  <w:num w:numId="3" w16cid:durableId="1767385802">
    <w:abstractNumId w:val="45"/>
  </w:num>
  <w:num w:numId="4" w16cid:durableId="1825929552">
    <w:abstractNumId w:val="30"/>
  </w:num>
  <w:num w:numId="5" w16cid:durableId="100415539">
    <w:abstractNumId w:val="28"/>
  </w:num>
  <w:num w:numId="6" w16cid:durableId="52849844">
    <w:abstractNumId w:val="26"/>
  </w:num>
  <w:num w:numId="7" w16cid:durableId="1392535471">
    <w:abstractNumId w:val="37"/>
  </w:num>
  <w:num w:numId="8" w16cid:durableId="1350565939">
    <w:abstractNumId w:val="40"/>
  </w:num>
  <w:num w:numId="9" w16cid:durableId="1925021035">
    <w:abstractNumId w:val="2"/>
  </w:num>
  <w:num w:numId="10" w16cid:durableId="1249343225">
    <w:abstractNumId w:val="4"/>
  </w:num>
  <w:num w:numId="11" w16cid:durableId="1864853938">
    <w:abstractNumId w:val="6"/>
  </w:num>
  <w:num w:numId="12" w16cid:durableId="1799227460">
    <w:abstractNumId w:val="21"/>
  </w:num>
  <w:num w:numId="13" w16cid:durableId="337736009">
    <w:abstractNumId w:val="19"/>
  </w:num>
  <w:num w:numId="14" w16cid:durableId="97413026">
    <w:abstractNumId w:val="5"/>
  </w:num>
  <w:num w:numId="15" w16cid:durableId="1730375020">
    <w:abstractNumId w:val="13"/>
  </w:num>
  <w:num w:numId="16" w16cid:durableId="978874574">
    <w:abstractNumId w:val="41"/>
  </w:num>
  <w:num w:numId="17" w16cid:durableId="547226373">
    <w:abstractNumId w:val="7"/>
  </w:num>
  <w:num w:numId="18" w16cid:durableId="713698133">
    <w:abstractNumId w:val="15"/>
  </w:num>
  <w:num w:numId="19" w16cid:durableId="1188256409">
    <w:abstractNumId w:val="43"/>
  </w:num>
  <w:num w:numId="20" w16cid:durableId="657030515">
    <w:abstractNumId w:val="42"/>
  </w:num>
  <w:num w:numId="21" w16cid:durableId="1271429282">
    <w:abstractNumId w:val="0"/>
  </w:num>
  <w:num w:numId="22" w16cid:durableId="1070927000">
    <w:abstractNumId w:val="32"/>
  </w:num>
  <w:num w:numId="23" w16cid:durableId="1094015248">
    <w:abstractNumId w:val="3"/>
  </w:num>
  <w:num w:numId="24" w16cid:durableId="108664531">
    <w:abstractNumId w:val="12"/>
  </w:num>
  <w:num w:numId="25" w16cid:durableId="1398356919">
    <w:abstractNumId w:val="10"/>
  </w:num>
  <w:num w:numId="26" w16cid:durableId="1270039985">
    <w:abstractNumId w:val="17"/>
  </w:num>
  <w:num w:numId="27" w16cid:durableId="632055348">
    <w:abstractNumId w:val="22"/>
  </w:num>
  <w:num w:numId="28" w16cid:durableId="1429081954">
    <w:abstractNumId w:val="35"/>
  </w:num>
  <w:num w:numId="29" w16cid:durableId="1274367358">
    <w:abstractNumId w:val="9"/>
  </w:num>
  <w:num w:numId="30" w16cid:durableId="290477515">
    <w:abstractNumId w:val="11"/>
  </w:num>
  <w:num w:numId="31" w16cid:durableId="183981429">
    <w:abstractNumId w:val="18"/>
  </w:num>
  <w:num w:numId="32" w16cid:durableId="39331117">
    <w:abstractNumId w:val="33"/>
  </w:num>
  <w:num w:numId="33" w16cid:durableId="1972787144">
    <w:abstractNumId w:val="36"/>
  </w:num>
  <w:num w:numId="34" w16cid:durableId="1300114423">
    <w:abstractNumId w:val="39"/>
  </w:num>
  <w:num w:numId="35" w16cid:durableId="19430208">
    <w:abstractNumId w:val="14"/>
  </w:num>
  <w:num w:numId="36" w16cid:durableId="1650402018">
    <w:abstractNumId w:val="44"/>
  </w:num>
  <w:num w:numId="37" w16cid:durableId="1701010436">
    <w:abstractNumId w:val="31"/>
  </w:num>
  <w:num w:numId="38" w16cid:durableId="1891915504">
    <w:abstractNumId w:val="46"/>
  </w:num>
  <w:num w:numId="39" w16cid:durableId="1194466540">
    <w:abstractNumId w:val="23"/>
  </w:num>
  <w:num w:numId="40" w16cid:durableId="956368770">
    <w:abstractNumId w:val="29"/>
  </w:num>
  <w:num w:numId="41" w16cid:durableId="1929657956">
    <w:abstractNumId w:val="27"/>
  </w:num>
  <w:num w:numId="42" w16cid:durableId="688683175">
    <w:abstractNumId w:val="38"/>
  </w:num>
  <w:num w:numId="43" w16cid:durableId="1423838759">
    <w:abstractNumId w:val="25"/>
  </w:num>
  <w:num w:numId="44" w16cid:durableId="1043096326">
    <w:abstractNumId w:val="16"/>
  </w:num>
  <w:num w:numId="45" w16cid:durableId="447508441">
    <w:abstractNumId w:val="20"/>
  </w:num>
  <w:num w:numId="46" w16cid:durableId="1188908041">
    <w:abstractNumId w:val="24"/>
  </w:num>
  <w:num w:numId="47" w16cid:durableId="390230637">
    <w:abstractNumId w:val="34"/>
  </w:num>
  <w:num w:numId="48" w16cid:durableId="276253152">
    <w:abstractNumId w:val="13"/>
    <w:lvlOverride w:ilvl="0">
      <w:lvl w:ilvl="0">
        <w:start w:val="1"/>
        <w:numFmt w:val="decimal"/>
        <w:lvlText w:val="   %1."/>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9" w16cid:durableId="1819371910">
    <w:abstractNumId w:val="47"/>
  </w:num>
  <w:num w:numId="50" w16cid:durableId="1173375025">
    <w:abstractNumId w:val="13"/>
    <w:lvlOverride w:ilvl="0">
      <w:lvl w:ilvl="0">
        <w:start w:val="1"/>
        <w:numFmt w:val="upperLetter"/>
        <w:lvlText w:val="  %1"/>
        <w:lvlJc w:val="left"/>
        <w:pPr>
          <w:ind w:left="680" w:hanging="68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1" w16cid:durableId="17808305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375440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288"/>
    <w:rsid w:val="00012D4D"/>
    <w:rsid w:val="00052E5E"/>
    <w:rsid w:val="00077EEB"/>
    <w:rsid w:val="00087442"/>
    <w:rsid w:val="000C461D"/>
    <w:rsid w:val="000C6029"/>
    <w:rsid w:val="000E7C9F"/>
    <w:rsid w:val="0012698F"/>
    <w:rsid w:val="00146B3E"/>
    <w:rsid w:val="001E0DCB"/>
    <w:rsid w:val="002642A4"/>
    <w:rsid w:val="00264A60"/>
    <w:rsid w:val="002776D5"/>
    <w:rsid w:val="002D1D08"/>
    <w:rsid w:val="002E5AF7"/>
    <w:rsid w:val="002E6FAC"/>
    <w:rsid w:val="00302D4B"/>
    <w:rsid w:val="003C6C16"/>
    <w:rsid w:val="003C74AB"/>
    <w:rsid w:val="003E2C03"/>
    <w:rsid w:val="003E7741"/>
    <w:rsid w:val="00414BC7"/>
    <w:rsid w:val="004427EE"/>
    <w:rsid w:val="004432EF"/>
    <w:rsid w:val="00475D52"/>
    <w:rsid w:val="00476DDD"/>
    <w:rsid w:val="004A2DAF"/>
    <w:rsid w:val="005661FF"/>
    <w:rsid w:val="00610C44"/>
    <w:rsid w:val="0064627C"/>
    <w:rsid w:val="006E1083"/>
    <w:rsid w:val="00851E0C"/>
    <w:rsid w:val="00861A60"/>
    <w:rsid w:val="00886602"/>
    <w:rsid w:val="00920F37"/>
    <w:rsid w:val="00924327"/>
    <w:rsid w:val="0098754B"/>
    <w:rsid w:val="009A29AF"/>
    <w:rsid w:val="009A5301"/>
    <w:rsid w:val="009C4924"/>
    <w:rsid w:val="009D0731"/>
    <w:rsid w:val="009E28DA"/>
    <w:rsid w:val="00A10CC5"/>
    <w:rsid w:val="00A751F9"/>
    <w:rsid w:val="00A80DAC"/>
    <w:rsid w:val="00AF443E"/>
    <w:rsid w:val="00B20BEC"/>
    <w:rsid w:val="00B24E57"/>
    <w:rsid w:val="00B633B9"/>
    <w:rsid w:val="00B82B65"/>
    <w:rsid w:val="00BA31F4"/>
    <w:rsid w:val="00BD3C7D"/>
    <w:rsid w:val="00BF44D2"/>
    <w:rsid w:val="00C057AA"/>
    <w:rsid w:val="00C56050"/>
    <w:rsid w:val="00C57288"/>
    <w:rsid w:val="00CA53A2"/>
    <w:rsid w:val="00CD117E"/>
    <w:rsid w:val="00D313AD"/>
    <w:rsid w:val="00DD414A"/>
    <w:rsid w:val="00E04420"/>
    <w:rsid w:val="00E26AFB"/>
    <w:rsid w:val="00EB1A2B"/>
    <w:rsid w:val="00EB5D1A"/>
    <w:rsid w:val="00EB7239"/>
    <w:rsid w:val="00EC7474"/>
    <w:rsid w:val="00F50677"/>
    <w:rsid w:val="00F75168"/>
    <w:rsid w:val="00F95ADB"/>
    <w:rsid w:val="1B0F2AB0"/>
    <w:rsid w:val="51B2C3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1D75D"/>
  <w15:chartTrackingRefBased/>
  <w15:docId w15:val="{97CD394D-D132-4F13-9E95-482149753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2" w:qFormat="1"/>
    <w:lsdException w:name="Subtle Reference" w:qFormat="1"/>
    <w:lsdException w:name="Intense Reference" w:uiPriority="33"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17E"/>
    <w:pPr>
      <w:spacing w:before="120" w:after="120" w:line="360" w:lineRule="auto"/>
    </w:pPr>
    <w:rPr>
      <w:rFonts w:ascii="Aptos" w:hAnsi="Aptos"/>
    </w:rPr>
  </w:style>
  <w:style w:type="paragraph" w:styleId="Heading1">
    <w:name w:val="heading 1"/>
    <w:aliases w:val="Heading_1"/>
    <w:basedOn w:val="Normal"/>
    <w:next w:val="Normal"/>
    <w:link w:val="Heading1Char"/>
    <w:autoRedefine/>
    <w:uiPriority w:val="1"/>
    <w:qFormat/>
    <w:rsid w:val="00CD117E"/>
    <w:pPr>
      <w:spacing w:before="1080" w:line="240" w:lineRule="auto"/>
      <w:outlineLvl w:val="0"/>
    </w:pPr>
    <w:rPr>
      <w:rFonts w:eastAsiaTheme="minorEastAsia"/>
      <w:b/>
      <w:color w:val="FFFFFF"/>
      <w:sz w:val="64"/>
      <w:szCs w:val="64"/>
    </w:rPr>
  </w:style>
  <w:style w:type="paragraph" w:styleId="Heading2">
    <w:name w:val="heading 2"/>
    <w:basedOn w:val="Normal"/>
    <w:next w:val="Normal"/>
    <w:link w:val="Heading2Char"/>
    <w:uiPriority w:val="2"/>
    <w:qFormat/>
    <w:rsid w:val="00CD117E"/>
    <w:pPr>
      <w:pBdr>
        <w:bottom w:val="single" w:sz="8" w:space="1" w:color="auto"/>
      </w:pBdr>
      <w:spacing w:before="360" w:after="320" w:line="240" w:lineRule="auto"/>
      <w:outlineLvl w:val="1"/>
    </w:pPr>
    <w:rPr>
      <w:rFonts w:eastAsiaTheme="majorEastAsia" w:cstheme="majorBidi"/>
      <w:b/>
      <w:sz w:val="36"/>
      <w:szCs w:val="40"/>
    </w:rPr>
  </w:style>
  <w:style w:type="paragraph" w:styleId="Heading3">
    <w:name w:val="heading 3"/>
    <w:basedOn w:val="Title"/>
    <w:next w:val="Normal"/>
    <w:link w:val="Heading3Char"/>
    <w:uiPriority w:val="3"/>
    <w:qFormat/>
    <w:rsid w:val="00CD117E"/>
    <w:pPr>
      <w:spacing w:before="240" w:after="320"/>
      <w:outlineLvl w:val="2"/>
    </w:pPr>
    <w:rPr>
      <w:rFonts w:cs="Times New Roman (Headings CS)"/>
      <w:color w:val="000000" w:themeColor="text1"/>
      <w:sz w:val="32"/>
    </w:rPr>
  </w:style>
  <w:style w:type="paragraph" w:styleId="Heading4">
    <w:name w:val="heading 4"/>
    <w:basedOn w:val="Heading3"/>
    <w:next w:val="Normal"/>
    <w:link w:val="Heading4Char"/>
    <w:uiPriority w:val="4"/>
    <w:qFormat/>
    <w:rsid w:val="00CD117E"/>
    <w:pPr>
      <w:outlineLvl w:val="3"/>
    </w:pPr>
    <w:rPr>
      <w:sz w:val="28"/>
    </w:rPr>
  </w:style>
  <w:style w:type="paragraph" w:styleId="Heading5">
    <w:name w:val="heading 5"/>
    <w:basedOn w:val="Heading3"/>
    <w:next w:val="Normal"/>
    <w:link w:val="Heading5Char"/>
    <w:uiPriority w:val="5"/>
    <w:qFormat/>
    <w:rsid w:val="00CD117E"/>
    <w:pPr>
      <w:outlineLvl w:val="4"/>
    </w:pPr>
    <w:rPr>
      <w:sz w:val="26"/>
    </w:rPr>
  </w:style>
  <w:style w:type="paragraph" w:styleId="Heading6">
    <w:name w:val="heading 6"/>
    <w:basedOn w:val="Heading4"/>
    <w:next w:val="Normal"/>
    <w:link w:val="Heading6Char"/>
    <w:uiPriority w:val="6"/>
    <w:qFormat/>
    <w:rsid w:val="00CD117E"/>
    <w:pPr>
      <w:outlineLvl w:val="5"/>
    </w:pPr>
    <w:rPr>
      <w:sz w:val="24"/>
      <w:szCs w:val="24"/>
    </w:rPr>
  </w:style>
  <w:style w:type="paragraph" w:styleId="Heading7">
    <w:name w:val="heading 7"/>
    <w:basedOn w:val="Normal"/>
    <w:next w:val="Normal"/>
    <w:link w:val="Heading7Char"/>
    <w:uiPriority w:val="99"/>
    <w:semiHidden/>
    <w:unhideWhenUsed/>
    <w:rsid w:val="00CD11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CD11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semiHidden/>
    <w:unhideWhenUsed/>
    <w:qFormat/>
    <w:rsid w:val="00CD11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CD117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D117E"/>
  </w:style>
  <w:style w:type="character" w:customStyle="1" w:styleId="Heading1Char">
    <w:name w:val="Heading 1 Char"/>
    <w:aliases w:val="Heading_1 Char"/>
    <w:link w:val="Heading1"/>
    <w:uiPriority w:val="1"/>
    <w:rsid w:val="00CD117E"/>
    <w:rPr>
      <w:rFonts w:ascii="Aptos" w:eastAsiaTheme="minorEastAsia" w:hAnsi="Aptos"/>
      <w:b/>
      <w:color w:val="FFFFFF"/>
      <w:sz w:val="64"/>
      <w:szCs w:val="64"/>
    </w:rPr>
  </w:style>
  <w:style w:type="character" w:customStyle="1" w:styleId="Heading2Char">
    <w:name w:val="Heading 2 Char"/>
    <w:link w:val="Heading2"/>
    <w:uiPriority w:val="2"/>
    <w:rsid w:val="00CD117E"/>
    <w:rPr>
      <w:rFonts w:ascii="Aptos" w:eastAsiaTheme="majorEastAsia" w:hAnsi="Aptos" w:cstheme="majorBidi"/>
      <w:b/>
      <w:sz w:val="36"/>
      <w:szCs w:val="40"/>
    </w:rPr>
  </w:style>
  <w:style w:type="character" w:customStyle="1" w:styleId="Heading3Char">
    <w:name w:val="Heading 3 Char"/>
    <w:link w:val="Heading3"/>
    <w:uiPriority w:val="3"/>
    <w:rsid w:val="00CD117E"/>
    <w:rPr>
      <w:rFonts w:ascii="Aptos" w:eastAsiaTheme="majorEastAsia" w:hAnsi="Aptos" w:cs="Times New Roman (Headings CS)"/>
      <w:b/>
      <w:color w:val="000000" w:themeColor="text1"/>
      <w:sz w:val="32"/>
      <w:szCs w:val="72"/>
    </w:rPr>
  </w:style>
  <w:style w:type="character" w:customStyle="1" w:styleId="Heading4Char">
    <w:name w:val="Heading 4 Char"/>
    <w:link w:val="Heading4"/>
    <w:uiPriority w:val="4"/>
    <w:rsid w:val="00CD117E"/>
    <w:rPr>
      <w:rFonts w:ascii="Aptos" w:eastAsiaTheme="majorEastAsia" w:hAnsi="Aptos" w:cs="Times New Roman (Headings CS)"/>
      <w:b/>
      <w:color w:val="000000" w:themeColor="text1"/>
      <w:sz w:val="28"/>
      <w:szCs w:val="72"/>
    </w:rPr>
  </w:style>
  <w:style w:type="character" w:customStyle="1" w:styleId="Heading5Char">
    <w:name w:val="Heading 5 Char"/>
    <w:link w:val="Heading5"/>
    <w:uiPriority w:val="5"/>
    <w:rsid w:val="00CD117E"/>
    <w:rPr>
      <w:rFonts w:ascii="Aptos" w:eastAsiaTheme="majorEastAsia" w:hAnsi="Aptos" w:cs="Times New Roman (Headings CS)"/>
      <w:b/>
      <w:color w:val="000000" w:themeColor="text1"/>
      <w:sz w:val="26"/>
      <w:szCs w:val="72"/>
    </w:rPr>
  </w:style>
  <w:style w:type="character" w:customStyle="1" w:styleId="Heading6Char">
    <w:name w:val="Heading 6 Char"/>
    <w:basedOn w:val="DefaultParagraphFont"/>
    <w:link w:val="Heading6"/>
    <w:uiPriority w:val="6"/>
    <w:rsid w:val="00CD117E"/>
    <w:rPr>
      <w:rFonts w:ascii="Aptos" w:eastAsiaTheme="majorEastAsia" w:hAnsi="Aptos" w:cs="Times New Roman (Headings CS)"/>
      <w:b/>
      <w:color w:val="000000" w:themeColor="text1"/>
    </w:rPr>
  </w:style>
  <w:style w:type="character" w:customStyle="1" w:styleId="Heading7Char">
    <w:name w:val="Heading 7 Char"/>
    <w:basedOn w:val="DefaultParagraphFont"/>
    <w:link w:val="Heading7"/>
    <w:uiPriority w:val="99"/>
    <w:semiHidden/>
    <w:rsid w:val="00CD117E"/>
    <w:rPr>
      <w:rFonts w:ascii="Aptos" w:eastAsiaTheme="majorEastAsia" w:hAnsi="Aptos" w:cstheme="majorBidi"/>
      <w:color w:val="595959" w:themeColor="text1" w:themeTint="A6"/>
    </w:rPr>
  </w:style>
  <w:style w:type="character" w:customStyle="1" w:styleId="Heading8Char">
    <w:name w:val="Heading 8 Char"/>
    <w:basedOn w:val="DefaultParagraphFont"/>
    <w:link w:val="Heading8"/>
    <w:uiPriority w:val="99"/>
    <w:semiHidden/>
    <w:rsid w:val="00CD117E"/>
    <w:rPr>
      <w:rFonts w:ascii="Aptos" w:eastAsiaTheme="majorEastAsia" w:hAnsi="Aptos" w:cstheme="majorBidi"/>
      <w:i/>
      <w:iCs/>
      <w:color w:val="272727" w:themeColor="text1" w:themeTint="D8"/>
    </w:rPr>
  </w:style>
  <w:style w:type="character" w:customStyle="1" w:styleId="Heading9Char">
    <w:name w:val="Heading 9 Char"/>
    <w:basedOn w:val="DefaultParagraphFont"/>
    <w:link w:val="Heading9"/>
    <w:uiPriority w:val="99"/>
    <w:semiHidden/>
    <w:rsid w:val="00CD117E"/>
    <w:rPr>
      <w:rFonts w:ascii="Aptos" w:eastAsiaTheme="majorEastAsia" w:hAnsi="Aptos" w:cstheme="majorBidi"/>
      <w:color w:val="272727" w:themeColor="text1" w:themeTint="D8"/>
    </w:rPr>
  </w:style>
  <w:style w:type="paragraph" w:styleId="Title">
    <w:name w:val="Title"/>
    <w:aliases w:val="Heading_3"/>
    <w:basedOn w:val="Heading1"/>
    <w:next w:val="Normal"/>
    <w:link w:val="TitleChar"/>
    <w:uiPriority w:val="99"/>
    <w:rsid w:val="00CD117E"/>
    <w:pPr>
      <w:suppressAutoHyphens/>
      <w:spacing w:before="480"/>
    </w:pPr>
    <w:rPr>
      <w:rFonts w:eastAsiaTheme="majorEastAsia" w:cs="Calibri Light"/>
      <w:sz w:val="72"/>
      <w:szCs w:val="72"/>
    </w:rPr>
  </w:style>
  <w:style w:type="character" w:customStyle="1" w:styleId="TitleChar">
    <w:name w:val="Title Char"/>
    <w:aliases w:val="Heading_3 Char"/>
    <w:link w:val="Title"/>
    <w:uiPriority w:val="99"/>
    <w:rsid w:val="00CD117E"/>
    <w:rPr>
      <w:rFonts w:ascii="Aptos" w:eastAsiaTheme="majorEastAsia" w:hAnsi="Aptos" w:cs="Calibri Light"/>
      <w:b/>
      <w:color w:val="FFFFFF"/>
      <w:sz w:val="72"/>
      <w:szCs w:val="72"/>
    </w:rPr>
  </w:style>
  <w:style w:type="paragraph" w:styleId="Subtitle">
    <w:name w:val="Subtitle"/>
    <w:next w:val="Normal"/>
    <w:link w:val="SubtitleChar"/>
    <w:uiPriority w:val="99"/>
    <w:rsid w:val="00CD117E"/>
    <w:pPr>
      <w:spacing w:line="259" w:lineRule="auto"/>
    </w:pPr>
    <w:rPr>
      <w:rFonts w:ascii="Aptos" w:eastAsia="Calibri" w:hAnsi="Aptos" w:cs="Calibri"/>
      <w:bCs/>
      <w:color w:val="C3F4DF" w:themeColor="background1"/>
      <w:sz w:val="32"/>
      <w:szCs w:val="32"/>
    </w:rPr>
  </w:style>
  <w:style w:type="character" w:customStyle="1" w:styleId="SubtitleChar">
    <w:name w:val="Subtitle Char"/>
    <w:link w:val="Subtitle"/>
    <w:uiPriority w:val="99"/>
    <w:rsid w:val="00CD117E"/>
    <w:rPr>
      <w:rFonts w:ascii="Aptos" w:eastAsia="Calibri" w:hAnsi="Aptos" w:cs="Calibri"/>
      <w:bCs/>
      <w:color w:val="C3F4DF" w:themeColor="background1"/>
      <w:sz w:val="32"/>
      <w:szCs w:val="32"/>
    </w:rPr>
  </w:style>
  <w:style w:type="paragraph" w:styleId="Quote">
    <w:name w:val="Quote"/>
    <w:basedOn w:val="Normal"/>
    <w:next w:val="Normal"/>
    <w:link w:val="QuoteChar"/>
    <w:uiPriority w:val="99"/>
    <w:rsid w:val="00CD117E"/>
    <w:pPr>
      <w:spacing w:before="200"/>
      <w:ind w:left="864" w:right="864"/>
      <w:jc w:val="center"/>
    </w:pPr>
    <w:rPr>
      <w:rFonts w:cs="Times New Roman"/>
      <w:i/>
      <w:iCs/>
      <w:color w:val="404040"/>
    </w:rPr>
  </w:style>
  <w:style w:type="character" w:customStyle="1" w:styleId="QuoteChar">
    <w:name w:val="Quote Char"/>
    <w:link w:val="Quote"/>
    <w:uiPriority w:val="99"/>
    <w:rsid w:val="00CD117E"/>
    <w:rPr>
      <w:rFonts w:ascii="Aptos" w:hAnsi="Aptos" w:cs="Times New Roman"/>
      <w:i/>
      <w:iCs/>
      <w:color w:val="404040"/>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99"/>
    <w:rsid w:val="00CD117E"/>
    <w:pPr>
      <w:ind w:left="720"/>
    </w:pPr>
  </w:style>
  <w:style w:type="character" w:styleId="IntenseEmphasis">
    <w:name w:val="Intense Emphasis"/>
    <w:basedOn w:val="DefaultParagraphFont"/>
    <w:uiPriority w:val="22"/>
    <w:rsid w:val="00CD117E"/>
    <w:rPr>
      <w:i/>
      <w:iCs/>
      <w:color w:val="008DA0" w:themeColor="accent1" w:themeShade="BF"/>
    </w:rPr>
  </w:style>
  <w:style w:type="paragraph" w:styleId="IntenseQuote">
    <w:name w:val="Intense Quote"/>
    <w:aliases w:val="Quote_"/>
    <w:basedOn w:val="Normal"/>
    <w:next w:val="Normal"/>
    <w:link w:val="IntenseQuoteChar"/>
    <w:uiPriority w:val="99"/>
    <w:rsid w:val="00CD117E"/>
    <w:pPr>
      <w:pBdr>
        <w:top w:val="single" w:sz="4" w:space="10" w:color="000000" w:themeColor="text1"/>
        <w:bottom w:val="single" w:sz="4" w:space="10" w:color="000000" w:themeColor="text1"/>
      </w:pBdr>
      <w:spacing w:before="360" w:after="480"/>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99"/>
    <w:rsid w:val="00CD117E"/>
    <w:rPr>
      <w:rFonts w:ascii="Georgia" w:eastAsiaTheme="minorEastAsia" w:hAnsi="Georgia" w:cs="Times New Roman (Body CS)"/>
      <w:i/>
      <w:iCs/>
      <w:color w:val="000000" w:themeColor="text1"/>
      <w:sz w:val="32"/>
    </w:rPr>
  </w:style>
  <w:style w:type="character" w:styleId="IntenseReference">
    <w:name w:val="Intense Reference"/>
    <w:basedOn w:val="DefaultParagraphFont"/>
    <w:uiPriority w:val="33"/>
    <w:rsid w:val="00CD117E"/>
    <w:rPr>
      <w:b/>
      <w:bCs/>
      <w:smallCaps/>
      <w:color w:val="008DA0" w:themeColor="accent1" w:themeShade="BF"/>
      <w:spacing w:val="5"/>
    </w:rPr>
  </w:style>
  <w:style w:type="paragraph" w:customStyle="1" w:styleId="Bullets">
    <w:name w:val="Bullets"/>
    <w:basedOn w:val="ListParagraph"/>
    <w:link w:val="BulletsChar"/>
    <w:autoRedefine/>
    <w:uiPriority w:val="7"/>
    <w:qFormat/>
    <w:rsid w:val="00CD117E"/>
    <w:pPr>
      <w:numPr>
        <w:numId w:val="7"/>
      </w:numPr>
      <w:spacing w:before="240" w:after="240"/>
    </w:pPr>
    <w:rPr>
      <w:rFonts w:eastAsia="Times New Roman" w:cs="Times New Roman"/>
    </w:rPr>
  </w:style>
  <w:style w:type="character" w:styleId="Hyperlink">
    <w:name w:val="Hyperlink"/>
    <w:uiPriority w:val="99"/>
    <w:unhideWhenUsed/>
    <w:rsid w:val="00CD117E"/>
    <w:rPr>
      <w:color w:val="0563C1"/>
      <w:u w:val="single"/>
    </w:rPr>
  </w:style>
  <w:style w:type="character" w:styleId="FollowedHyperlink">
    <w:name w:val="FollowedHyperlink"/>
    <w:uiPriority w:val="99"/>
    <w:semiHidden/>
    <w:unhideWhenUsed/>
    <w:rsid w:val="00CD117E"/>
    <w:rPr>
      <w:color w:val="954F72"/>
      <w:u w:val="single"/>
    </w:rPr>
  </w:style>
  <w:style w:type="character" w:styleId="Strong">
    <w:name w:val="Strong"/>
    <w:uiPriority w:val="99"/>
    <w:rsid w:val="00CD117E"/>
    <w:rPr>
      <w:b/>
      <w:bCs/>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
    <w:link w:val="FootnoteTextChar"/>
    <w:autoRedefine/>
    <w:uiPriority w:val="10"/>
    <w:qFormat/>
    <w:rsid w:val="00CD117E"/>
    <w:pPr>
      <w:spacing w:after="0" w:line="240" w:lineRule="auto"/>
    </w:pPr>
    <w:rPr>
      <w:rFonts w:ascii="Aptos" w:hAnsi="Aptos"/>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 Char"/>
    <w:link w:val="FootnoteText"/>
    <w:uiPriority w:val="10"/>
    <w:rsid w:val="00CD117E"/>
    <w:rPr>
      <w:rFonts w:ascii="Aptos" w:hAnsi="Aptos"/>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Footnote Ref,16 Point,callout,fr"/>
    <w:link w:val="4GCharCharCharCharCharChar"/>
    <w:uiPriority w:val="99"/>
    <w:unhideWhenUsed/>
    <w:rsid w:val="00CD117E"/>
    <w:rPr>
      <w:rFonts w:ascii="Aptos" w:hAnsi="Aptos"/>
      <w:vertAlign w:val="superscript"/>
    </w:rPr>
  </w:style>
  <w:style w:type="character" w:styleId="UnresolvedMention">
    <w:name w:val="Unresolved Mention"/>
    <w:basedOn w:val="DefaultParagraphFont"/>
    <w:uiPriority w:val="99"/>
    <w:semiHidden/>
    <w:unhideWhenUsed/>
    <w:rsid w:val="00CD117E"/>
    <w:rPr>
      <w:color w:val="605E5C"/>
      <w:shd w:val="clear" w:color="auto" w:fill="E1DFDD"/>
    </w:rPr>
  </w:style>
  <w:style w:type="paragraph" w:styleId="Header">
    <w:name w:val="header"/>
    <w:basedOn w:val="Normal"/>
    <w:link w:val="HeaderChar"/>
    <w:uiPriority w:val="99"/>
    <w:unhideWhenUsed/>
    <w:rsid w:val="00CD117E"/>
    <w:pPr>
      <w:tabs>
        <w:tab w:val="center" w:pos="4513"/>
        <w:tab w:val="right" w:pos="9026"/>
      </w:tabs>
    </w:pPr>
    <w:rPr>
      <w:rFonts w:cs="Times New Roman"/>
    </w:rPr>
  </w:style>
  <w:style w:type="character" w:customStyle="1" w:styleId="HeaderChar">
    <w:name w:val="Header Char"/>
    <w:link w:val="Header"/>
    <w:uiPriority w:val="99"/>
    <w:rsid w:val="00CD117E"/>
    <w:rPr>
      <w:rFonts w:ascii="Aptos" w:hAnsi="Aptos" w:cs="Times New Roman"/>
    </w:rPr>
  </w:style>
  <w:style w:type="paragraph" w:styleId="Footer">
    <w:name w:val="footer"/>
    <w:basedOn w:val="Normal"/>
    <w:link w:val="FooterChar"/>
    <w:uiPriority w:val="99"/>
    <w:unhideWhenUsed/>
    <w:rsid w:val="00CD117E"/>
    <w:pPr>
      <w:tabs>
        <w:tab w:val="center" w:pos="4513"/>
        <w:tab w:val="right" w:pos="9026"/>
      </w:tabs>
    </w:pPr>
    <w:rPr>
      <w:rFonts w:cs="Times New Roman"/>
    </w:rPr>
  </w:style>
  <w:style w:type="character" w:customStyle="1" w:styleId="FooterChar">
    <w:name w:val="Footer Char"/>
    <w:link w:val="Footer"/>
    <w:uiPriority w:val="99"/>
    <w:rsid w:val="00CD117E"/>
    <w:rPr>
      <w:rFonts w:ascii="Aptos" w:hAnsi="Aptos" w:cs="Times New Roman"/>
    </w:rPr>
  </w:style>
  <w:style w:type="character" w:styleId="CommentReference">
    <w:name w:val="annotation reference"/>
    <w:uiPriority w:val="99"/>
    <w:unhideWhenUsed/>
    <w:rsid w:val="00CD117E"/>
    <w:rPr>
      <w:sz w:val="16"/>
      <w:szCs w:val="16"/>
    </w:rPr>
  </w:style>
  <w:style w:type="paragraph" w:styleId="CommentText">
    <w:name w:val="annotation text"/>
    <w:basedOn w:val="Normal"/>
    <w:link w:val="CommentTextChar"/>
    <w:uiPriority w:val="99"/>
    <w:unhideWhenUsed/>
    <w:rsid w:val="00CD117E"/>
    <w:rPr>
      <w:rFonts w:cs="Times New Roman"/>
      <w:sz w:val="20"/>
      <w:szCs w:val="20"/>
    </w:rPr>
  </w:style>
  <w:style w:type="character" w:customStyle="1" w:styleId="CommentTextChar">
    <w:name w:val="Comment Text Char"/>
    <w:link w:val="CommentText"/>
    <w:uiPriority w:val="99"/>
    <w:rsid w:val="00CD117E"/>
    <w:rPr>
      <w:rFonts w:ascii="Aptos" w:hAnsi="Aptos" w:cs="Times New Roman"/>
      <w:sz w:val="20"/>
      <w:szCs w:val="20"/>
    </w:rPr>
  </w:style>
  <w:style w:type="paragraph" w:styleId="CommentSubject">
    <w:name w:val="annotation subject"/>
    <w:basedOn w:val="CommentText"/>
    <w:next w:val="CommentText"/>
    <w:link w:val="CommentSubjectChar"/>
    <w:uiPriority w:val="99"/>
    <w:semiHidden/>
    <w:unhideWhenUsed/>
    <w:rsid w:val="00CD117E"/>
    <w:rPr>
      <w:rFonts w:cstheme="minorBidi"/>
      <w:b/>
      <w:bCs/>
    </w:rPr>
  </w:style>
  <w:style w:type="character" w:customStyle="1" w:styleId="CommentSubjectChar">
    <w:name w:val="Comment Subject Char"/>
    <w:link w:val="CommentSubject"/>
    <w:uiPriority w:val="99"/>
    <w:semiHidden/>
    <w:rsid w:val="00CD117E"/>
    <w:rPr>
      <w:rFonts w:ascii="Aptos" w:hAnsi="Aptos"/>
      <w:b/>
      <w:bCs/>
      <w:sz w:val="20"/>
      <w:szCs w:val="20"/>
    </w:rPr>
  </w:style>
  <w:style w:type="paragraph" w:styleId="Revision">
    <w:name w:val="Revision"/>
    <w:hidden/>
    <w:uiPriority w:val="99"/>
    <w:semiHidden/>
    <w:rsid w:val="00CD117E"/>
    <w:pPr>
      <w:spacing w:after="0" w:line="240" w:lineRule="auto"/>
    </w:pPr>
    <w:rPr>
      <w:rFonts w:ascii="Calibri" w:eastAsia="Calibri" w:hAnsi="Calibri" w:cs="Calibri"/>
      <w:noProof/>
      <w:kern w:val="0"/>
      <w:lang w:val="en-GB"/>
      <w14:ligatures w14:val="none"/>
    </w:rPr>
  </w:style>
  <w:style w:type="paragraph" w:customStyle="1" w:styleId="BackCoverText">
    <w:name w:val="Back Cover Text"/>
    <w:basedOn w:val="Normal"/>
    <w:link w:val="BackCoverTextChar"/>
    <w:uiPriority w:val="24"/>
    <w:qFormat/>
    <w:rsid w:val="00CD117E"/>
    <w:rPr>
      <w:color w:val="FFFFFF"/>
      <w:sz w:val="20"/>
      <w:szCs w:val="20"/>
    </w:rPr>
  </w:style>
  <w:style w:type="character" w:customStyle="1" w:styleId="BackCoverTextChar">
    <w:name w:val="Back Cover Text Char"/>
    <w:basedOn w:val="DefaultParagraphFont"/>
    <w:link w:val="BackCoverText"/>
    <w:uiPriority w:val="24"/>
    <w:rsid w:val="00CD117E"/>
    <w:rPr>
      <w:rFonts w:ascii="Aptos" w:hAnsi="Aptos"/>
      <w:color w:val="FFFFFF"/>
      <w:sz w:val="20"/>
      <w:szCs w:val="20"/>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CD117E"/>
    <w:pPr>
      <w:spacing w:line="240" w:lineRule="exact"/>
      <w:jc w:val="both"/>
    </w:pPr>
    <w:rPr>
      <w:vertAlign w:val="superscript"/>
    </w:rPr>
  </w:style>
  <w:style w:type="paragraph" w:customStyle="1" w:styleId="Recommentations">
    <w:name w:val="Recommentations"/>
    <w:next w:val="RecommendationGaps"/>
    <w:link w:val="RecommentationsChar"/>
    <w:autoRedefine/>
    <w:uiPriority w:val="13"/>
    <w:qFormat/>
    <w:rsid w:val="00CD117E"/>
    <w:pPr>
      <w:pBdr>
        <w:top w:val="single" w:sz="48" w:space="1" w:color="C3F8FF" w:themeColor="accent5"/>
        <w:left w:val="single" w:sz="48" w:space="4" w:color="C3F8FF" w:themeColor="accent5"/>
        <w:bottom w:val="single" w:sz="48" w:space="1" w:color="C3F8FF" w:themeColor="accent5"/>
        <w:right w:val="single" w:sz="48" w:space="4" w:color="C3F8FF" w:themeColor="accent5"/>
      </w:pBdr>
      <w:shd w:val="clear" w:color="auto" w:fill="C3F8FF" w:themeFill="accent5"/>
      <w:spacing w:after="0" w:line="360" w:lineRule="auto"/>
    </w:pPr>
    <w:rPr>
      <w:rFonts w:ascii="Aptos" w:eastAsia="Times New Roman" w:hAnsi="Aptos" w:cs="Times New Roman"/>
    </w:rPr>
  </w:style>
  <w:style w:type="character" w:customStyle="1" w:styleId="RecommentationsChar">
    <w:name w:val="Recommentations Char"/>
    <w:link w:val="Recommentations"/>
    <w:uiPriority w:val="13"/>
    <w:rsid w:val="00CD117E"/>
    <w:rPr>
      <w:rFonts w:ascii="Aptos" w:eastAsia="Times New Roman" w:hAnsi="Aptos" w:cs="Times New Roman"/>
      <w:shd w:val="clear" w:color="auto" w:fill="C3F8FF" w:themeFill="accent5"/>
    </w:rPr>
  </w:style>
  <w:style w:type="paragraph" w:customStyle="1" w:styleId="Quotes">
    <w:name w:val="Quotes"/>
    <w:basedOn w:val="Normal"/>
    <w:link w:val="QuotesChar"/>
    <w:uiPriority w:val="11"/>
    <w:qFormat/>
    <w:rsid w:val="00CD117E"/>
    <w:pPr>
      <w:pBdr>
        <w:top w:val="single" w:sz="8" w:space="1" w:color="auto"/>
        <w:bottom w:val="single" w:sz="8" w:space="1" w:color="auto"/>
      </w:pBdr>
      <w:ind w:left="720"/>
    </w:pPr>
    <w:rPr>
      <w:rFonts w:eastAsia="Times New Roman" w:cs="Times New Roman"/>
    </w:rPr>
  </w:style>
  <w:style w:type="character" w:customStyle="1" w:styleId="QuotesChar">
    <w:name w:val="Quotes Char"/>
    <w:link w:val="Quotes"/>
    <w:uiPriority w:val="11"/>
    <w:rsid w:val="00CD117E"/>
    <w:rPr>
      <w:rFonts w:ascii="Aptos" w:eastAsia="Times New Roman" w:hAnsi="Aptos" w:cs="Times New Roman"/>
    </w:rPr>
  </w:style>
  <w:style w:type="character" w:styleId="BookTitle">
    <w:name w:val="Book Title"/>
    <w:aliases w:val="Small text"/>
    <w:basedOn w:val="DefaultParagraphFont"/>
    <w:uiPriority w:val="99"/>
    <w:rsid w:val="00CD117E"/>
    <w:rPr>
      <w:rFonts w:ascii="Aptos" w:hAnsi="Aptos"/>
      <w:b w:val="0"/>
      <w:bCs/>
      <w:i w:val="0"/>
      <w:iCs/>
      <w:spacing w:val="5"/>
      <w:sz w:val="16"/>
    </w:rPr>
  </w:style>
  <w:style w:type="paragraph" w:customStyle="1" w:styleId="Copyright">
    <w:name w:val="Copyright"/>
    <w:link w:val="CopyrightChar"/>
    <w:uiPriority w:val="23"/>
    <w:qFormat/>
    <w:rsid w:val="00CD117E"/>
    <w:pPr>
      <w:spacing w:line="259" w:lineRule="auto"/>
    </w:pPr>
    <w:rPr>
      <w:rFonts w:ascii="Aptos" w:eastAsia="Times New Roman" w:hAnsi="Aptos" w:cs="Times New Roman"/>
      <w:sz w:val="16"/>
    </w:rPr>
  </w:style>
  <w:style w:type="character" w:customStyle="1" w:styleId="CopyrightChar">
    <w:name w:val="Copyright Char"/>
    <w:basedOn w:val="DefaultParagraphFont"/>
    <w:link w:val="Copyright"/>
    <w:uiPriority w:val="23"/>
    <w:rsid w:val="00CD117E"/>
    <w:rPr>
      <w:rFonts w:ascii="Aptos" w:eastAsia="Times New Roman" w:hAnsi="Aptos" w:cs="Times New Roman"/>
      <w:sz w:val="16"/>
    </w:rPr>
  </w:style>
  <w:style w:type="paragraph" w:customStyle="1" w:styleId="IHRECSubtitle">
    <w:name w:val="IHREC Subtitle"/>
    <w:basedOn w:val="NoSpacing"/>
    <w:link w:val="IHRECSubtitleChar"/>
    <w:uiPriority w:val="22"/>
    <w:qFormat/>
    <w:rsid w:val="00CD117E"/>
    <w:pPr>
      <w:spacing w:line="360" w:lineRule="auto"/>
    </w:pPr>
    <w:rPr>
      <w:color w:val="FFFFFF"/>
      <w:sz w:val="28"/>
      <w:szCs w:val="36"/>
    </w:rPr>
  </w:style>
  <w:style w:type="character" w:customStyle="1" w:styleId="IHRECSubtitleChar">
    <w:name w:val="IHREC Subtitle Char"/>
    <w:basedOn w:val="NoSpacingChar"/>
    <w:link w:val="IHRECSubtitle"/>
    <w:uiPriority w:val="22"/>
    <w:rsid w:val="00CD117E"/>
    <w:rPr>
      <w:rFonts w:ascii="Aptos" w:eastAsia="Times New Roman" w:hAnsi="Aptos" w:cs="Times New Roman"/>
      <w:color w:val="FFFFFF"/>
      <w:sz w:val="28"/>
      <w:szCs w:val="36"/>
    </w:rPr>
  </w:style>
  <w:style w:type="paragraph" w:customStyle="1" w:styleId="CoverTag">
    <w:name w:val="Cover Tag"/>
    <w:basedOn w:val="Heading3"/>
    <w:link w:val="CoverTagChar"/>
    <w:qFormat/>
    <w:rsid w:val="00CD117E"/>
    <w:rPr>
      <w:rFonts w:asciiTheme="majorHAnsi" w:hAnsiTheme="majorHAnsi"/>
      <w:bCs/>
      <w:color w:val="003A42" w:themeColor="text2"/>
    </w:rPr>
  </w:style>
  <w:style w:type="character" w:customStyle="1" w:styleId="CoverTagChar">
    <w:name w:val="Cover Tag Char"/>
    <w:basedOn w:val="Heading3Char"/>
    <w:link w:val="CoverTag"/>
    <w:rsid w:val="00CD117E"/>
    <w:rPr>
      <w:rFonts w:asciiTheme="majorHAnsi" w:eastAsiaTheme="majorEastAsia" w:hAnsiTheme="majorHAnsi" w:cs="Times New Roman (Headings CS)"/>
      <w:b/>
      <w:bCs/>
      <w:color w:val="003A42" w:themeColor="text2"/>
      <w:sz w:val="32"/>
      <w:szCs w:val="72"/>
    </w:rPr>
  </w:style>
  <w:style w:type="character" w:customStyle="1" w:styleId="BulletsChar">
    <w:name w:val="Bullets Char"/>
    <w:basedOn w:val="ListParagraphChar"/>
    <w:link w:val="Bullets"/>
    <w:uiPriority w:val="7"/>
    <w:rsid w:val="00CD117E"/>
    <w:rPr>
      <w:rFonts w:ascii="Aptos" w:eastAsia="Times New Roman" w:hAnsi="Aptos" w:cs="Times New Roman"/>
    </w:rPr>
  </w:style>
  <w:style w:type="paragraph" w:customStyle="1" w:styleId="RecommendationGaps">
    <w:name w:val="Recommendation Gaps"/>
    <w:basedOn w:val="Normal"/>
    <w:link w:val="RecommendationGapsChar"/>
    <w:uiPriority w:val="14"/>
    <w:qFormat/>
    <w:rsid w:val="00CD117E"/>
    <w:pPr>
      <w:spacing w:after="0" w:line="240" w:lineRule="auto"/>
    </w:pPr>
    <w:rPr>
      <w:rFonts w:asciiTheme="minorHAnsi" w:hAnsiTheme="minorHAnsi"/>
      <w:sz w:val="12"/>
      <w:szCs w:val="10"/>
      <w:lang w:val="en-GB"/>
    </w:rPr>
  </w:style>
  <w:style w:type="character" w:customStyle="1" w:styleId="RecommendationGapsChar">
    <w:name w:val="Recommendation Gaps Char"/>
    <w:basedOn w:val="DefaultParagraphFont"/>
    <w:link w:val="RecommendationGaps"/>
    <w:uiPriority w:val="14"/>
    <w:rsid w:val="00CD117E"/>
    <w:rPr>
      <w:sz w:val="12"/>
      <w:szCs w:val="10"/>
      <w:lang w:val="en-GB"/>
    </w:rPr>
  </w:style>
  <w:style w:type="paragraph" w:styleId="NoSpacing">
    <w:name w:val="No Spacing"/>
    <w:aliases w:val="Footnotes,Title_Sub header"/>
    <w:basedOn w:val="FootnoteText"/>
    <w:link w:val="NoSpacingChar"/>
    <w:uiPriority w:val="99"/>
    <w:rsid w:val="00CD117E"/>
    <w:rPr>
      <w:rFonts w:eastAsia="Times New Roman" w:cs="Times New Roman"/>
      <w:szCs w:val="24"/>
    </w:rPr>
  </w:style>
  <w:style w:type="character" w:customStyle="1" w:styleId="Bold">
    <w:name w:val="Bold"/>
    <w:uiPriority w:val="99"/>
    <w:rsid w:val="00CD117E"/>
    <w:rPr>
      <w:b/>
      <w:bCs/>
    </w:rPr>
  </w:style>
  <w:style w:type="character" w:styleId="Emphasis">
    <w:name w:val="Emphasis"/>
    <w:uiPriority w:val="99"/>
    <w:rsid w:val="00CD117E"/>
    <w:rPr>
      <w:b/>
      <w:color w:val="7F7F7F"/>
      <w:sz w:val="48"/>
    </w:rPr>
  </w:style>
  <w:style w:type="character" w:styleId="SubtleEmphasis">
    <w:name w:val="Subtle Emphasis"/>
    <w:uiPriority w:val="99"/>
    <w:rsid w:val="00CD117E"/>
    <w:rPr>
      <w:sz w:val="16"/>
    </w:rPr>
  </w:style>
  <w:style w:type="character" w:customStyle="1" w:styleId="FootnoteTextChar1">
    <w:name w:val="Footnote Text Char1"/>
    <w:uiPriority w:val="99"/>
    <w:semiHidden/>
    <w:rsid w:val="00CD117E"/>
    <w:rPr>
      <w:sz w:val="20"/>
      <w:szCs w:val="20"/>
    </w:rPr>
  </w:style>
  <w:style w:type="paragraph" w:styleId="NormalWeb">
    <w:name w:val="Normal (Web)"/>
    <w:basedOn w:val="Normal"/>
    <w:uiPriority w:val="99"/>
    <w:unhideWhenUsed/>
    <w:rsid w:val="00CD117E"/>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uiPriority w:val="99"/>
    <w:rsid w:val="00CD117E"/>
    <w:pPr>
      <w:autoSpaceDE w:val="0"/>
      <w:autoSpaceDN w:val="0"/>
      <w:adjustRightInd w:val="0"/>
      <w:spacing w:line="259" w:lineRule="auto"/>
    </w:pPr>
    <w:rPr>
      <w:rFonts w:ascii="Calibri" w:eastAsia="Calibri" w:hAnsi="Calibri" w:cs="Calibri"/>
      <w:color w:val="000000"/>
    </w:rPr>
  </w:style>
  <w:style w:type="paragraph" w:customStyle="1" w:styleId="CM1">
    <w:name w:val="CM1"/>
    <w:basedOn w:val="Default"/>
    <w:next w:val="Default"/>
    <w:uiPriority w:val="99"/>
    <w:rsid w:val="00CD117E"/>
    <w:rPr>
      <w:rFonts w:ascii="EUAlbertina" w:hAnsi="EUAlbertina" w:cs="Times New Roman"/>
      <w:color w:val="auto"/>
    </w:rPr>
  </w:style>
  <w:style w:type="paragraph" w:styleId="BalloonText">
    <w:name w:val="Balloon Text"/>
    <w:basedOn w:val="Normal"/>
    <w:link w:val="BalloonTextChar"/>
    <w:uiPriority w:val="99"/>
    <w:semiHidden/>
    <w:unhideWhenUsed/>
    <w:rsid w:val="00CD117E"/>
    <w:rPr>
      <w:rFonts w:ascii="Segoe UI" w:hAnsi="Segoe UI" w:cs="Segoe UI"/>
      <w:sz w:val="18"/>
      <w:szCs w:val="18"/>
    </w:rPr>
  </w:style>
  <w:style w:type="character" w:customStyle="1" w:styleId="BalloonTextChar">
    <w:name w:val="Balloon Text Char"/>
    <w:link w:val="BalloonText"/>
    <w:uiPriority w:val="99"/>
    <w:semiHidden/>
    <w:rsid w:val="00CD117E"/>
    <w:rPr>
      <w:rFonts w:ascii="Segoe UI" w:hAnsi="Segoe UI" w:cs="Segoe UI"/>
      <w:sz w:val="18"/>
      <w:szCs w:val="18"/>
    </w:rPr>
  </w:style>
  <w:style w:type="character" w:customStyle="1" w:styleId="CommentSubjectChar1">
    <w:name w:val="Comment Subject Char1"/>
    <w:basedOn w:val="CommentTextChar"/>
    <w:uiPriority w:val="99"/>
    <w:semiHidden/>
    <w:rsid w:val="00CD117E"/>
    <w:rPr>
      <w:rFonts w:ascii="Calibri" w:hAnsi="Calibri" w:cs="Calibri"/>
      <w:b/>
      <w:bCs/>
      <w:noProof/>
      <w:kern w:val="0"/>
      <w:sz w:val="20"/>
      <w:szCs w:val="20"/>
      <w:lang w:val="en-GB"/>
      <w14:ligatures w14:val="none"/>
    </w:rPr>
  </w:style>
  <w:style w:type="table" w:styleId="TableGrid">
    <w:name w:val="Table Grid"/>
    <w:basedOn w:val="TableNormal"/>
    <w:uiPriority w:val="39"/>
    <w:rsid w:val="00CD117E"/>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CD117E"/>
    <w:pPr>
      <w:outlineLvl w:val="9"/>
    </w:pPr>
    <w:rPr>
      <w:rFonts w:eastAsia="Times New Roman" w:cs="Times New Roman"/>
    </w:rPr>
  </w:style>
  <w:style w:type="paragraph" w:styleId="TOC1">
    <w:name w:val="toc 1"/>
    <w:basedOn w:val="Normal"/>
    <w:next w:val="Normal"/>
    <w:autoRedefine/>
    <w:uiPriority w:val="39"/>
    <w:unhideWhenUsed/>
    <w:rsid w:val="00CD117E"/>
    <w:pPr>
      <w:spacing w:after="100"/>
    </w:pPr>
    <w:rPr>
      <w:rFonts w:cs="Times New Roman"/>
    </w:rPr>
  </w:style>
  <w:style w:type="paragraph" w:styleId="TOC2">
    <w:name w:val="toc 2"/>
    <w:basedOn w:val="Normal"/>
    <w:next w:val="Normal"/>
    <w:autoRedefine/>
    <w:uiPriority w:val="39"/>
    <w:unhideWhenUsed/>
    <w:rsid w:val="00CD117E"/>
    <w:pPr>
      <w:spacing w:after="100"/>
      <w:ind w:left="240"/>
    </w:pPr>
    <w:rPr>
      <w:rFonts w:cs="Times New Roman"/>
    </w:rPr>
  </w:style>
  <w:style w:type="paragraph" w:styleId="TOC3">
    <w:name w:val="toc 3"/>
    <w:basedOn w:val="Normal"/>
    <w:next w:val="Normal"/>
    <w:autoRedefine/>
    <w:uiPriority w:val="39"/>
    <w:unhideWhenUsed/>
    <w:rsid w:val="00CD117E"/>
    <w:pPr>
      <w:ind w:left="220"/>
    </w:pPr>
    <w:rPr>
      <w:sz w:val="20"/>
      <w:szCs w:val="20"/>
    </w:rPr>
  </w:style>
  <w:style w:type="character" w:customStyle="1" w:styleId="Quotation">
    <w:name w:val="Quotation"/>
    <w:uiPriority w:val="99"/>
    <w:rsid w:val="00CD117E"/>
    <w:rPr>
      <w:i/>
      <w:iCs/>
    </w:rPr>
  </w:style>
  <w:style w:type="character" w:customStyle="1" w:styleId="FootnoteCharacters">
    <w:name w:val="Footnote Characters"/>
    <w:uiPriority w:val="99"/>
    <w:semiHidden/>
    <w:unhideWhenUsed/>
    <w:qFormat/>
    <w:rsid w:val="00CD117E"/>
    <w:rPr>
      <w:vertAlign w:val="superscript"/>
    </w:rPr>
  </w:style>
  <w:style w:type="character" w:customStyle="1" w:styleId="FootnoteAnchor">
    <w:name w:val="Footnote Anchor"/>
    <w:uiPriority w:val="99"/>
    <w:rsid w:val="00CD117E"/>
    <w:rPr>
      <w:vertAlign w:val="superscript"/>
    </w:rPr>
  </w:style>
  <w:style w:type="character" w:customStyle="1" w:styleId="BodyTextChar">
    <w:name w:val="Body Text Char"/>
    <w:link w:val="BodyText"/>
    <w:uiPriority w:val="99"/>
    <w:rsid w:val="00CD117E"/>
    <w:rPr>
      <w:rFonts w:ascii="Liberation Serif" w:eastAsia="Songti SC" w:hAnsi="Liberation Serif" w:cs="Mangal"/>
      <w:szCs w:val="21"/>
      <w:lang w:eastAsia="zh-CN" w:bidi="hi-IN"/>
    </w:rPr>
  </w:style>
  <w:style w:type="paragraph" w:styleId="BodyText">
    <w:name w:val="Body Text"/>
    <w:basedOn w:val="Normal"/>
    <w:link w:val="BodyTextChar"/>
    <w:uiPriority w:val="99"/>
    <w:unhideWhenUsed/>
    <w:rsid w:val="00CD117E"/>
    <w:pPr>
      <w:suppressAutoHyphens/>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CD117E"/>
    <w:rPr>
      <w:rFonts w:ascii="Calibri" w:eastAsia="Calibri" w:hAnsi="Calibri" w:cs="Calibri"/>
      <w:noProof/>
      <w:sz w:val="24"/>
      <w:szCs w:val="24"/>
      <w:lang w:val="en-GB"/>
    </w:rPr>
  </w:style>
  <w:style w:type="character" w:customStyle="1" w:styleId="Hyperlink1">
    <w:name w:val="Hyperlink1"/>
    <w:uiPriority w:val="99"/>
    <w:unhideWhenUsed/>
    <w:rsid w:val="00CD117E"/>
    <w:rPr>
      <w:color w:val="0563C1"/>
      <w:u w:val="single"/>
    </w:rPr>
  </w:style>
  <w:style w:type="paragraph" w:customStyle="1" w:styleId="Normal1">
    <w:name w:val="Normal1"/>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paragraph" w:customStyle="1" w:styleId="speaker">
    <w:name w:val="speaker"/>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character" w:customStyle="1" w:styleId="hi">
    <w:name w:val="hi"/>
    <w:basedOn w:val="DefaultParagraphFont"/>
    <w:uiPriority w:val="99"/>
    <w:rsid w:val="00CD117E"/>
  </w:style>
  <w:style w:type="character" w:customStyle="1" w:styleId="UnresolvedMention1">
    <w:name w:val="Unresolved Mention1"/>
    <w:uiPriority w:val="99"/>
    <w:semiHidden/>
    <w:unhideWhenUsed/>
    <w:rsid w:val="00CD117E"/>
    <w:rPr>
      <w:color w:val="605E5C"/>
      <w:shd w:val="clear" w:color="auto" w:fill="E1DFDD"/>
    </w:rPr>
  </w:style>
  <w:style w:type="character" w:customStyle="1" w:styleId="contentpasted0">
    <w:name w:val="contentpasted0"/>
    <w:basedOn w:val="DefaultParagraphFont"/>
    <w:uiPriority w:val="99"/>
    <w:rsid w:val="00CD117E"/>
  </w:style>
  <w:style w:type="paragraph" w:customStyle="1" w:styleId="elementtoproof">
    <w:name w:val="elementtoproof"/>
    <w:basedOn w:val="Normal"/>
    <w:uiPriority w:val="99"/>
    <w:rsid w:val="00CD117E"/>
    <w:pPr>
      <w:spacing w:before="100" w:beforeAutospacing="1" w:after="100" w:afterAutospacing="1" w:line="276" w:lineRule="auto"/>
      <w:jc w:val="both"/>
    </w:pPr>
    <w:rPr>
      <w:rFonts w:ascii="Times New Roman" w:eastAsia="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99"/>
    <w:rsid w:val="00CD117E"/>
    <w:rPr>
      <w:rFonts w:ascii="Aptos" w:hAnsi="Aptos"/>
    </w:rPr>
  </w:style>
  <w:style w:type="character" w:customStyle="1" w:styleId="user-highlighted-active">
    <w:name w:val="user-highlighted-active"/>
    <w:basedOn w:val="DefaultParagraphFont"/>
    <w:uiPriority w:val="99"/>
    <w:rsid w:val="00CD117E"/>
  </w:style>
  <w:style w:type="paragraph" w:customStyle="1" w:styleId="doc-ti">
    <w:name w:val="doc-ti"/>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character" w:customStyle="1" w:styleId="super">
    <w:name w:val="super"/>
    <w:basedOn w:val="DefaultParagraphFont"/>
    <w:uiPriority w:val="99"/>
    <w:rsid w:val="00CD117E"/>
  </w:style>
  <w:style w:type="paragraph" w:customStyle="1" w:styleId="ti-section-1">
    <w:name w:val="ti-section-1"/>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paragraph" w:customStyle="1" w:styleId="ti-section-2">
    <w:name w:val="ti-section-2"/>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paragraph" w:customStyle="1" w:styleId="ti-art">
    <w:name w:val="ti-art"/>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paragraph" w:customStyle="1" w:styleId="sti-art">
    <w:name w:val="sti-art"/>
    <w:basedOn w:val="Normal"/>
    <w:uiPriority w:val="99"/>
    <w:rsid w:val="00CD117E"/>
    <w:pPr>
      <w:spacing w:before="100" w:beforeAutospacing="1" w:after="100" w:afterAutospacing="1"/>
    </w:pPr>
    <w:rPr>
      <w:rFonts w:ascii="Times New Roman" w:eastAsia="Times New Roman" w:hAnsi="Times New Roman" w:cs="Times New Roman"/>
      <w:lang w:eastAsia="en-IE"/>
    </w:rPr>
  </w:style>
  <w:style w:type="character" w:customStyle="1" w:styleId="italic">
    <w:name w:val="italic"/>
    <w:basedOn w:val="DefaultParagraphFont"/>
    <w:uiPriority w:val="99"/>
    <w:rsid w:val="00CD117E"/>
  </w:style>
  <w:style w:type="paragraph" w:styleId="TOC4">
    <w:name w:val="toc 4"/>
    <w:basedOn w:val="Normal"/>
    <w:next w:val="Normal"/>
    <w:autoRedefine/>
    <w:uiPriority w:val="39"/>
    <w:unhideWhenUsed/>
    <w:rsid w:val="00CD117E"/>
    <w:pPr>
      <w:ind w:left="440"/>
    </w:pPr>
    <w:rPr>
      <w:sz w:val="20"/>
      <w:szCs w:val="20"/>
    </w:rPr>
  </w:style>
  <w:style w:type="paragraph" w:styleId="TOC5">
    <w:name w:val="toc 5"/>
    <w:basedOn w:val="Normal"/>
    <w:next w:val="Normal"/>
    <w:autoRedefine/>
    <w:uiPriority w:val="39"/>
    <w:unhideWhenUsed/>
    <w:rsid w:val="00CD117E"/>
    <w:pPr>
      <w:ind w:left="660"/>
    </w:pPr>
    <w:rPr>
      <w:sz w:val="20"/>
      <w:szCs w:val="20"/>
    </w:rPr>
  </w:style>
  <w:style w:type="paragraph" w:styleId="TOC6">
    <w:name w:val="toc 6"/>
    <w:basedOn w:val="Normal"/>
    <w:next w:val="Normal"/>
    <w:autoRedefine/>
    <w:uiPriority w:val="39"/>
    <w:unhideWhenUsed/>
    <w:rsid w:val="00CD117E"/>
    <w:pPr>
      <w:ind w:left="880"/>
    </w:pPr>
    <w:rPr>
      <w:sz w:val="20"/>
      <w:szCs w:val="20"/>
    </w:rPr>
  </w:style>
  <w:style w:type="paragraph" w:styleId="TOC7">
    <w:name w:val="toc 7"/>
    <w:basedOn w:val="Normal"/>
    <w:next w:val="Normal"/>
    <w:autoRedefine/>
    <w:uiPriority w:val="39"/>
    <w:unhideWhenUsed/>
    <w:rsid w:val="00CD117E"/>
    <w:pPr>
      <w:ind w:left="1100"/>
    </w:pPr>
    <w:rPr>
      <w:sz w:val="20"/>
      <w:szCs w:val="20"/>
    </w:rPr>
  </w:style>
  <w:style w:type="paragraph" w:styleId="TOC8">
    <w:name w:val="toc 8"/>
    <w:basedOn w:val="Normal"/>
    <w:next w:val="Normal"/>
    <w:autoRedefine/>
    <w:uiPriority w:val="39"/>
    <w:unhideWhenUsed/>
    <w:rsid w:val="00CD117E"/>
    <w:pPr>
      <w:ind w:left="1320"/>
    </w:pPr>
    <w:rPr>
      <w:sz w:val="20"/>
      <w:szCs w:val="20"/>
    </w:rPr>
  </w:style>
  <w:style w:type="paragraph" w:styleId="TOC9">
    <w:name w:val="toc 9"/>
    <w:basedOn w:val="Normal"/>
    <w:next w:val="Normal"/>
    <w:autoRedefine/>
    <w:uiPriority w:val="39"/>
    <w:unhideWhenUsed/>
    <w:rsid w:val="00CD117E"/>
    <w:pPr>
      <w:ind w:left="1540"/>
    </w:pPr>
    <w:rPr>
      <w:sz w:val="20"/>
      <w:szCs w:val="20"/>
    </w:rPr>
  </w:style>
  <w:style w:type="character" w:customStyle="1" w:styleId="NoSpacingChar">
    <w:name w:val="No Spacing Char"/>
    <w:aliases w:val="Footnotes Char,Title_Sub header Char"/>
    <w:link w:val="NoSpacing"/>
    <w:uiPriority w:val="99"/>
    <w:rsid w:val="00CD117E"/>
    <w:rPr>
      <w:rFonts w:ascii="Aptos" w:eastAsia="Times New Roman" w:hAnsi="Aptos" w:cs="Times New Roman"/>
      <w:sz w:val="20"/>
    </w:rPr>
  </w:style>
  <w:style w:type="paragraph" w:customStyle="1" w:styleId="CM4">
    <w:name w:val="CM4"/>
    <w:basedOn w:val="Default"/>
    <w:next w:val="Default"/>
    <w:uiPriority w:val="99"/>
    <w:rsid w:val="00CD117E"/>
    <w:rPr>
      <w:rFonts w:ascii="EUAlbertina" w:hAnsi="EUAlbertina" w:cs="Times New Roman"/>
      <w:color w:val="auto"/>
    </w:rPr>
  </w:style>
  <w:style w:type="table" w:customStyle="1" w:styleId="TableGrid1">
    <w:name w:val="Table Grid1"/>
    <w:basedOn w:val="TableNormal"/>
    <w:next w:val="TableGrid"/>
    <w:uiPriority w:val="39"/>
    <w:rsid w:val="00CD117E"/>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D117E"/>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CD117E"/>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H3">
    <w:name w:val="H3"/>
    <w:basedOn w:val="Heading2"/>
    <w:uiPriority w:val="99"/>
    <w:rsid w:val="00CD117E"/>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CD117E"/>
  </w:style>
  <w:style w:type="paragraph" w:customStyle="1" w:styleId="LetteredBullets">
    <w:name w:val="Lettered Bullets"/>
    <w:basedOn w:val="Bullets"/>
    <w:link w:val="LetteredBulletsChar"/>
    <w:uiPriority w:val="9"/>
    <w:qFormat/>
    <w:rsid w:val="00CD117E"/>
    <w:pPr>
      <w:numPr>
        <w:numId w:val="2"/>
      </w:numPr>
    </w:pPr>
  </w:style>
  <w:style w:type="character" w:customStyle="1" w:styleId="LetteredBulletsChar">
    <w:name w:val="Lettered Bullets Char"/>
    <w:link w:val="LetteredBullets"/>
    <w:uiPriority w:val="9"/>
    <w:rsid w:val="00CD117E"/>
    <w:rPr>
      <w:rFonts w:ascii="Aptos" w:eastAsia="Times New Roman" w:hAnsi="Aptos" w:cs="Times New Roman"/>
    </w:rPr>
  </w:style>
  <w:style w:type="paragraph" w:customStyle="1" w:styleId="Numbers">
    <w:name w:val="Numbers"/>
    <w:basedOn w:val="Bullets"/>
    <w:link w:val="NumbersChar"/>
    <w:uiPriority w:val="8"/>
    <w:qFormat/>
    <w:rsid w:val="00CD117E"/>
    <w:pPr>
      <w:numPr>
        <w:numId w:val="3"/>
      </w:numPr>
    </w:pPr>
  </w:style>
  <w:style w:type="character" w:customStyle="1" w:styleId="NumbersChar">
    <w:name w:val="Numbers Char"/>
    <w:link w:val="Numbers"/>
    <w:uiPriority w:val="8"/>
    <w:rsid w:val="00CD117E"/>
    <w:rPr>
      <w:rFonts w:ascii="Aptos" w:eastAsia="Times New Roman" w:hAnsi="Aptos" w:cs="Times New Roman"/>
    </w:rPr>
  </w:style>
  <w:style w:type="paragraph" w:customStyle="1" w:styleId="Footnotes1">
    <w:name w:val="Footnotes1"/>
    <w:basedOn w:val="FootnoteText"/>
    <w:link w:val="Footnotes1Char"/>
    <w:uiPriority w:val="99"/>
    <w:rsid w:val="00CD117E"/>
  </w:style>
  <w:style w:type="character" w:customStyle="1" w:styleId="Footnotes1Char">
    <w:name w:val="Footnotes1 Char"/>
    <w:basedOn w:val="FootnoteTextChar"/>
    <w:link w:val="Footnotes1"/>
    <w:uiPriority w:val="99"/>
    <w:rsid w:val="00CD117E"/>
    <w:rPr>
      <w:rFonts w:ascii="Aptos" w:hAnsi="Aptos"/>
      <w:sz w:val="20"/>
      <w:szCs w:val="20"/>
    </w:rPr>
  </w:style>
  <w:style w:type="paragraph" w:customStyle="1" w:styleId="TableParagraph">
    <w:name w:val="Table Paragraph"/>
    <w:basedOn w:val="Normal"/>
    <w:uiPriority w:val="99"/>
    <w:rsid w:val="00CD117E"/>
    <w:pPr>
      <w:widowControl w:val="0"/>
      <w:autoSpaceDE w:val="0"/>
      <w:autoSpaceDN w:val="0"/>
      <w:spacing w:before="157"/>
      <w:ind w:left="165"/>
    </w:pPr>
    <w:rPr>
      <w:rFonts w:ascii="Effra" w:hAnsi="Effra" w:cs="Calibri Light"/>
      <w:color w:val="0096AA"/>
      <w:lang w:val="en-US"/>
    </w:rPr>
  </w:style>
  <w:style w:type="paragraph" w:customStyle="1" w:styleId="EffraNormal">
    <w:name w:val="Effra Normal"/>
    <w:basedOn w:val="Normal"/>
    <w:link w:val="EffraNormalChar"/>
    <w:uiPriority w:val="99"/>
    <w:rsid w:val="00CD117E"/>
    <w:pPr>
      <w:spacing w:after="240"/>
    </w:pPr>
    <w:rPr>
      <w:rFonts w:ascii="Effra" w:hAnsi="Effra"/>
    </w:rPr>
  </w:style>
  <w:style w:type="character" w:customStyle="1" w:styleId="EffraNormalChar">
    <w:name w:val="Effra Normal Char"/>
    <w:link w:val="EffraNormal"/>
    <w:uiPriority w:val="99"/>
    <w:rsid w:val="00CD117E"/>
    <w:rPr>
      <w:rFonts w:ascii="Effra" w:hAnsi="Effra"/>
    </w:rPr>
  </w:style>
  <w:style w:type="table" w:customStyle="1" w:styleId="TableGrid2">
    <w:name w:val="Table Grid2"/>
    <w:basedOn w:val="TableNormal"/>
    <w:next w:val="TableGrid"/>
    <w:uiPriority w:val="39"/>
    <w:rsid w:val="00CD117E"/>
    <w:pPr>
      <w:spacing w:line="259"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CD117E"/>
    <w:pPr>
      <w:ind w:left="720"/>
    </w:pPr>
    <w:rPr>
      <w:lang w:eastAsia="en-IE"/>
    </w:rPr>
  </w:style>
  <w:style w:type="table" w:styleId="GridTable1Light-Accent5">
    <w:name w:val="Grid Table 1 Light Accent 5"/>
    <w:basedOn w:val="TableNormal"/>
    <w:uiPriority w:val="46"/>
    <w:rsid w:val="00CD117E"/>
    <w:pPr>
      <w:spacing w:line="259"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autoRedefine/>
    <w:uiPriority w:val="16"/>
    <w:qFormat/>
    <w:rsid w:val="00CD117E"/>
    <w:p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pacing w:before="240" w:after="240" w:line="360" w:lineRule="auto"/>
    </w:pPr>
    <w:rPr>
      <w:rFonts w:ascii="Aptos" w:eastAsia="Times New Roman" w:hAnsi="Aptos" w:cs="Times New Roman"/>
      <w:iCs/>
      <w:szCs w:val="26"/>
    </w:rPr>
  </w:style>
  <w:style w:type="paragraph" w:customStyle="1" w:styleId="Pullquote">
    <w:name w:val="Pullquote"/>
    <w:basedOn w:val="IntenseQuote"/>
    <w:link w:val="PullquoteChar"/>
    <w:uiPriority w:val="12"/>
    <w:qFormat/>
    <w:rsid w:val="00CD117E"/>
    <w:rPr>
      <w:rFonts w:ascii="Aptos" w:hAnsi="Aptos"/>
    </w:rPr>
  </w:style>
  <w:style w:type="character" w:customStyle="1" w:styleId="EmphasisparagraphChar">
    <w:name w:val="Emphasis paragraph Char"/>
    <w:link w:val="Emphasisparagraph"/>
    <w:uiPriority w:val="16"/>
    <w:rsid w:val="00CD117E"/>
    <w:rPr>
      <w:rFonts w:ascii="Aptos" w:eastAsia="Times New Roman" w:hAnsi="Aptos" w:cs="Times New Roman"/>
      <w:iCs/>
      <w:szCs w:val="26"/>
      <w:shd w:val="clear" w:color="auto" w:fill="C3F4DF" w:themeFill="background2"/>
    </w:rPr>
  </w:style>
  <w:style w:type="character" w:customStyle="1" w:styleId="PullquoteChar">
    <w:name w:val="Pullquote Char"/>
    <w:link w:val="Pullquote"/>
    <w:uiPriority w:val="12"/>
    <w:rsid w:val="00CD117E"/>
    <w:rPr>
      <w:rFonts w:ascii="Aptos" w:eastAsiaTheme="minorEastAsia" w:hAnsi="Aptos" w:cs="Times New Roman (Body CS)"/>
      <w:i/>
      <w:iCs/>
      <w:color w:val="000000" w:themeColor="text1"/>
      <w:sz w:val="32"/>
    </w:rPr>
  </w:style>
  <w:style w:type="paragraph" w:customStyle="1" w:styleId="TitleSubheading">
    <w:name w:val="Title Subheading"/>
    <w:basedOn w:val="Subtitle"/>
    <w:link w:val="TitleSubheadingChar"/>
    <w:uiPriority w:val="99"/>
    <w:rsid w:val="00CD117E"/>
  </w:style>
  <w:style w:type="character" w:customStyle="1" w:styleId="TitleSubheadingChar">
    <w:name w:val="Title Subheading Char"/>
    <w:basedOn w:val="SubtitleChar"/>
    <w:link w:val="TitleSubheading"/>
    <w:uiPriority w:val="99"/>
    <w:rsid w:val="00CD117E"/>
    <w:rPr>
      <w:rFonts w:ascii="Aptos" w:eastAsia="Calibri" w:hAnsi="Aptos" w:cs="Calibri"/>
      <w:bCs/>
      <w:color w:val="C3F4DF" w:themeColor="background1"/>
      <w:sz w:val="32"/>
      <w:szCs w:val="32"/>
    </w:rPr>
  </w:style>
  <w:style w:type="character" w:styleId="SubtleReference">
    <w:name w:val="Subtle Reference"/>
    <w:basedOn w:val="DefaultParagraphFont"/>
    <w:uiPriority w:val="99"/>
    <w:rsid w:val="00CD117E"/>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20"/>
    <w:qFormat/>
    <w:rsid w:val="00CD117E"/>
    <w:rPr>
      <w:rFonts w:eastAsiaTheme="minorEastAsia"/>
      <w:b/>
      <w:bCs/>
      <w:color w:val="000000" w:themeColor="text1"/>
      <w:sz w:val="28"/>
      <w:szCs w:val="28"/>
    </w:rPr>
  </w:style>
  <w:style w:type="character" w:customStyle="1" w:styleId="DocumentTagChar">
    <w:name w:val="Document Tag Char"/>
    <w:basedOn w:val="DefaultParagraphFont"/>
    <w:link w:val="DocumentTag"/>
    <w:uiPriority w:val="20"/>
    <w:rsid w:val="00CD117E"/>
    <w:rPr>
      <w:rFonts w:ascii="Aptos" w:eastAsiaTheme="minorEastAsia" w:hAnsi="Aptos"/>
      <w:b/>
      <w:bCs/>
      <w:color w:val="000000" w:themeColor="text1"/>
      <w:sz w:val="28"/>
      <w:szCs w:val="28"/>
    </w:rPr>
  </w:style>
  <w:style w:type="paragraph" w:customStyle="1" w:styleId="BoxedBullets">
    <w:name w:val="Boxed Bullets"/>
    <w:basedOn w:val="Bullets"/>
    <w:link w:val="BoxedBulletsChar"/>
    <w:autoRedefine/>
    <w:uiPriority w:val="99"/>
    <w:rsid w:val="00CD117E"/>
    <w:pPr>
      <w:numPr>
        <w:numId w:val="0"/>
      </w:numPr>
      <w:pBdr>
        <w:top w:val="single" w:sz="48" w:space="1" w:color="C3F4DF" w:themeColor="background1"/>
        <w:left w:val="single" w:sz="48" w:space="4" w:color="C3F4DF" w:themeColor="background1"/>
        <w:bottom w:val="single" w:sz="48" w:space="1" w:color="C3F4DF" w:themeColor="background1"/>
        <w:right w:val="single" w:sz="48" w:space="4" w:color="C3F4DF" w:themeColor="background1"/>
      </w:pBdr>
      <w:shd w:val="pct55" w:color="C3F4DF" w:themeColor="background1" w:fill="C3F4DF" w:themeFill="background1"/>
      <w:tabs>
        <w:tab w:val="center" w:pos="709"/>
      </w:tabs>
      <w:ind w:left="284" w:hanging="284"/>
    </w:pPr>
    <w:rPr>
      <w:rFonts w:eastAsia="Calibri"/>
    </w:rPr>
  </w:style>
  <w:style w:type="character" w:customStyle="1" w:styleId="BoxedBulletsChar">
    <w:name w:val="Boxed Bullets Char"/>
    <w:basedOn w:val="DefaultParagraphFont"/>
    <w:link w:val="BoxedBullets"/>
    <w:uiPriority w:val="99"/>
    <w:rsid w:val="00CD117E"/>
    <w:rPr>
      <w:rFonts w:ascii="Aptos" w:eastAsia="Calibri" w:hAnsi="Aptos" w:cs="Times New Roman"/>
      <w:shd w:val="pct55" w:color="C3F4DF" w:themeColor="background1" w:fill="C3F4DF" w:themeFill="background1"/>
    </w:rPr>
  </w:style>
  <w:style w:type="paragraph" w:customStyle="1" w:styleId="BoxedHeading3">
    <w:name w:val="Boxed Heading 3"/>
    <w:basedOn w:val="Heading3"/>
    <w:link w:val="BoxedHeading3Char"/>
    <w:autoRedefine/>
    <w:uiPriority w:val="15"/>
    <w:qFormat/>
    <w:rsid w:val="00CD117E"/>
    <w:p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uppressAutoHyphens w:val="0"/>
      <w:spacing w:after="240"/>
      <w:outlineLvl w:val="1"/>
    </w:pPr>
    <w:rPr>
      <w:kern w:val="28"/>
      <w:szCs w:val="56"/>
    </w:rPr>
  </w:style>
  <w:style w:type="character" w:customStyle="1" w:styleId="BoxedHeading3Char">
    <w:name w:val="Boxed Heading 3 Char"/>
    <w:basedOn w:val="Heading3Char"/>
    <w:link w:val="BoxedHeading3"/>
    <w:uiPriority w:val="15"/>
    <w:rsid w:val="00CD117E"/>
    <w:rPr>
      <w:rFonts w:ascii="Aptos" w:eastAsiaTheme="majorEastAsia" w:hAnsi="Aptos" w:cs="Times New Roman (Headings CS)"/>
      <w:b/>
      <w:color w:val="000000" w:themeColor="text1"/>
      <w:kern w:val="28"/>
      <w:sz w:val="32"/>
      <w:szCs w:val="56"/>
      <w:shd w:val="clear" w:color="auto" w:fill="C3F4DF" w:themeFill="background2"/>
    </w:rPr>
  </w:style>
  <w:style w:type="paragraph" w:customStyle="1" w:styleId="BoxedNumbers">
    <w:name w:val="Boxed Numbers"/>
    <w:basedOn w:val="Numbers"/>
    <w:link w:val="BoxedNumbersChar"/>
    <w:uiPriority w:val="99"/>
    <w:rsid w:val="00CD117E"/>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style>
  <w:style w:type="character" w:customStyle="1" w:styleId="BoxedNumbersChar">
    <w:name w:val="Boxed Numbers Char"/>
    <w:basedOn w:val="NumbersChar"/>
    <w:link w:val="BoxedNumbers"/>
    <w:uiPriority w:val="99"/>
    <w:rsid w:val="00CD117E"/>
    <w:rPr>
      <w:rFonts w:ascii="Aptos" w:eastAsia="Times New Roman" w:hAnsi="Aptos" w:cs="Times New Roman"/>
      <w:shd w:val="clear" w:color="auto" w:fill="9EEDCB" w:themeFill="background2" w:themeFillShade="E6"/>
    </w:rPr>
  </w:style>
  <w:style w:type="paragraph" w:customStyle="1" w:styleId="BoxedLetteredBullets">
    <w:name w:val="Boxed Lettered Bullets"/>
    <w:basedOn w:val="LetteredBullets"/>
    <w:link w:val="BoxedLetteredBulletsChar"/>
    <w:uiPriority w:val="99"/>
    <w:rsid w:val="00CD117E"/>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style>
  <w:style w:type="character" w:customStyle="1" w:styleId="BoxedLetteredBulletsChar">
    <w:name w:val="Boxed Lettered Bullets Char"/>
    <w:basedOn w:val="LetteredBulletsChar"/>
    <w:link w:val="BoxedLetteredBullets"/>
    <w:uiPriority w:val="99"/>
    <w:rsid w:val="00CD117E"/>
    <w:rPr>
      <w:rFonts w:ascii="Aptos" w:eastAsia="Times New Roman" w:hAnsi="Aptos" w:cs="Times New Roman"/>
      <w:shd w:val="clear" w:color="auto" w:fill="9EEDCB" w:themeFill="background2" w:themeFillShade="E6"/>
    </w:rPr>
  </w:style>
  <w:style w:type="paragraph" w:customStyle="1" w:styleId="Boxtext">
    <w:name w:val="Box text"/>
    <w:link w:val="BoxtextChar"/>
    <w:autoRedefine/>
    <w:uiPriority w:val="17"/>
    <w:qFormat/>
    <w:rsid w:val="00CD117E"/>
    <w:p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pacing w:before="240" w:after="240" w:line="360" w:lineRule="auto"/>
    </w:pPr>
    <w:rPr>
      <w:rFonts w:ascii="Aptos" w:eastAsia="Times New Roman" w:hAnsi="Aptos" w:cs="Times New Roman"/>
      <w:iCs/>
      <w:szCs w:val="26"/>
    </w:rPr>
  </w:style>
  <w:style w:type="character" w:customStyle="1" w:styleId="BoxtextChar">
    <w:name w:val="Box text Char"/>
    <w:link w:val="Boxtext"/>
    <w:uiPriority w:val="17"/>
    <w:rsid w:val="00CD117E"/>
    <w:rPr>
      <w:rFonts w:ascii="Aptos" w:eastAsia="Times New Roman" w:hAnsi="Aptos" w:cs="Times New Roman"/>
      <w:iCs/>
      <w:szCs w:val="26"/>
      <w:shd w:val="clear" w:color="auto" w:fill="C3F4DF" w:themeFill="background2"/>
    </w:rPr>
  </w:style>
  <w:style w:type="paragraph" w:customStyle="1" w:styleId="BoxLetters">
    <w:name w:val="Box Letters"/>
    <w:basedOn w:val="BoxedBullets"/>
    <w:link w:val="BoxLettersChar"/>
    <w:uiPriority w:val="18"/>
    <w:qFormat/>
    <w:rsid w:val="00CD117E"/>
    <w:pPr>
      <w:numPr>
        <w:numId w:val="52"/>
      </w:num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C3F4DF" w:themeColor="background1" w:fill="C3F4DF" w:themeFill="background2"/>
      <w:tabs>
        <w:tab w:val="clear" w:pos="720"/>
      </w:tabs>
    </w:pPr>
  </w:style>
  <w:style w:type="character" w:customStyle="1" w:styleId="BoxLettersChar">
    <w:name w:val="Box Letters Char"/>
    <w:basedOn w:val="BoxedBulletsChar"/>
    <w:link w:val="BoxLetters"/>
    <w:uiPriority w:val="18"/>
    <w:rsid w:val="00CD117E"/>
    <w:rPr>
      <w:rFonts w:ascii="Aptos" w:eastAsia="Calibri" w:hAnsi="Aptos" w:cs="Times New Roman"/>
      <w:shd w:val="clear" w:color="C3F4DF" w:themeColor="background1" w:fill="C3F4DF" w:themeFill="background2"/>
    </w:rPr>
  </w:style>
  <w:style w:type="paragraph" w:customStyle="1" w:styleId="ChartTitle">
    <w:name w:val="Chart Title"/>
    <w:basedOn w:val="Normal"/>
    <w:link w:val="ChartTitleChar"/>
    <w:uiPriority w:val="30"/>
    <w:unhideWhenUsed/>
    <w:rsid w:val="00CD117E"/>
  </w:style>
  <w:style w:type="character" w:customStyle="1" w:styleId="ChartTitleChar">
    <w:name w:val="Chart Title Char"/>
    <w:basedOn w:val="DefaultParagraphFont"/>
    <w:link w:val="ChartTitle"/>
    <w:uiPriority w:val="30"/>
    <w:rsid w:val="00CD117E"/>
    <w:rPr>
      <w:rFonts w:ascii="Aptos" w:hAnsi="Aptos"/>
    </w:rPr>
  </w:style>
  <w:style w:type="paragraph" w:customStyle="1" w:styleId="ChartParagraph">
    <w:name w:val="Chart Paragraph"/>
    <w:link w:val="ChartParagraphChar"/>
    <w:uiPriority w:val="26"/>
    <w:unhideWhenUsed/>
    <w:qFormat/>
    <w:rsid w:val="00CD117E"/>
    <w:pPr>
      <w:spacing w:line="259" w:lineRule="auto"/>
    </w:pPr>
    <w:rPr>
      <w:rFonts w:ascii="Aptos" w:eastAsia="Times New Roman" w:hAnsi="Aptos" w:cs="Times New Roman"/>
      <w:noProof/>
      <w:color w:val="FFFFFF"/>
    </w:rPr>
  </w:style>
  <w:style w:type="character" w:customStyle="1" w:styleId="ChartParagraphChar">
    <w:name w:val="Chart Paragraph Char"/>
    <w:basedOn w:val="ChartTitleChar"/>
    <w:link w:val="ChartParagraph"/>
    <w:uiPriority w:val="26"/>
    <w:rsid w:val="00CD117E"/>
    <w:rPr>
      <w:rFonts w:ascii="Aptos" w:eastAsia="Times New Roman" w:hAnsi="Aptos" w:cs="Times New Roman"/>
      <w:noProof/>
      <w:color w:val="FFFFFF"/>
    </w:rPr>
  </w:style>
  <w:style w:type="paragraph" w:customStyle="1" w:styleId="ChartHeader">
    <w:name w:val="Chart Header"/>
    <w:link w:val="ChartHeaderChar"/>
    <w:uiPriority w:val="25"/>
    <w:unhideWhenUsed/>
    <w:qFormat/>
    <w:rsid w:val="00CD117E"/>
    <w:pPr>
      <w:spacing w:line="259" w:lineRule="auto"/>
    </w:pPr>
    <w:rPr>
      <w:rFonts w:ascii="Aptos" w:eastAsia="Times New Roman" w:hAnsi="Aptos" w:cs="Times New Roman"/>
      <w:b/>
      <w:noProof/>
      <w14:ligatures w14:val="none"/>
    </w:rPr>
  </w:style>
  <w:style w:type="character" w:customStyle="1" w:styleId="ChartHeaderChar">
    <w:name w:val="Chart Header Char"/>
    <w:basedOn w:val="DefaultParagraphFont"/>
    <w:link w:val="ChartHeader"/>
    <w:uiPriority w:val="25"/>
    <w:rsid w:val="00CD117E"/>
    <w:rPr>
      <w:rFonts w:ascii="Aptos" w:eastAsia="Times New Roman" w:hAnsi="Aptos" w:cs="Times New Roman"/>
      <w:b/>
      <w:noProof/>
      <w14:ligatures w14:val="none"/>
    </w:rPr>
  </w:style>
  <w:style w:type="paragraph" w:customStyle="1" w:styleId="ChartText">
    <w:name w:val="Chart Text"/>
    <w:link w:val="ChartTextChar"/>
    <w:uiPriority w:val="27"/>
    <w:unhideWhenUsed/>
    <w:qFormat/>
    <w:rsid w:val="00CD117E"/>
    <w:pPr>
      <w:spacing w:line="259" w:lineRule="auto"/>
    </w:pPr>
    <w:rPr>
      <w:rFonts w:ascii="Aptos" w:eastAsia="Calibri" w:hAnsi="Aptos" w:cs="Calibri"/>
      <w:noProof/>
      <w:sz w:val="18"/>
      <w:lang w:val="en-GB"/>
    </w:rPr>
  </w:style>
  <w:style w:type="character" w:customStyle="1" w:styleId="ChartTextChar">
    <w:name w:val="Chart Text Char"/>
    <w:basedOn w:val="DefaultParagraphFont"/>
    <w:link w:val="ChartText"/>
    <w:uiPriority w:val="27"/>
    <w:rsid w:val="00CD117E"/>
    <w:rPr>
      <w:rFonts w:ascii="Aptos" w:eastAsia="Calibri" w:hAnsi="Aptos" w:cs="Calibri"/>
      <w:noProof/>
      <w:sz w:val="18"/>
      <w:lang w:val="en-GB"/>
    </w:rPr>
  </w:style>
  <w:style w:type="character" w:styleId="PlaceholderText">
    <w:name w:val="Placeholder Text"/>
    <w:basedOn w:val="DefaultParagraphFont"/>
    <w:uiPriority w:val="99"/>
    <w:semiHidden/>
    <w:rsid w:val="00CD117E"/>
    <w:rPr>
      <w:color w:val="666666"/>
    </w:rPr>
  </w:style>
  <w:style w:type="paragraph" w:customStyle="1" w:styleId="Pa10">
    <w:name w:val="Pa10"/>
    <w:basedOn w:val="Normal"/>
    <w:next w:val="Normal"/>
    <w:uiPriority w:val="99"/>
    <w:rsid w:val="00CD117E"/>
    <w:pPr>
      <w:autoSpaceDE w:val="0"/>
      <w:autoSpaceDN w:val="0"/>
      <w:adjustRightInd w:val="0"/>
      <w:spacing w:after="0" w:line="241" w:lineRule="atLeast"/>
    </w:pPr>
    <w:rPr>
      <w:rFonts w:ascii="Calibri" w:hAnsi="Calibri" w:cs="Calibri"/>
    </w:rPr>
  </w:style>
  <w:style w:type="character" w:customStyle="1" w:styleId="A13">
    <w:name w:val="A13"/>
    <w:uiPriority w:val="99"/>
    <w:rsid w:val="00CD117E"/>
    <w:rPr>
      <w:color w:val="000000"/>
      <w:sz w:val="14"/>
      <w:szCs w:val="14"/>
    </w:rPr>
  </w:style>
  <w:style w:type="character" w:customStyle="1" w:styleId="cf01">
    <w:name w:val="cf01"/>
    <w:basedOn w:val="DefaultParagraphFont"/>
    <w:rsid w:val="00CD117E"/>
    <w:rPr>
      <w:rFonts w:ascii="Segoe UI" w:hAnsi="Segoe UI" w:cs="Segoe UI" w:hint="default"/>
      <w:color w:val="70AD47"/>
      <w:sz w:val="18"/>
      <w:szCs w:val="18"/>
    </w:rPr>
  </w:style>
  <w:style w:type="paragraph" w:customStyle="1" w:styleId="pf0">
    <w:name w:val="pf0"/>
    <w:basedOn w:val="Normal"/>
    <w:rsid w:val="00CD117E"/>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cf11">
    <w:name w:val="cf11"/>
    <w:basedOn w:val="DefaultParagraphFont"/>
    <w:rsid w:val="00CD117E"/>
    <w:rPr>
      <w:rFonts w:ascii="Segoe UI" w:hAnsi="Segoe UI" w:cs="Segoe UI" w:hint="default"/>
      <w:sz w:val="18"/>
      <w:szCs w:val="18"/>
    </w:rPr>
  </w:style>
  <w:style w:type="character" w:customStyle="1" w:styleId="cf21">
    <w:name w:val="cf21"/>
    <w:basedOn w:val="DefaultParagraphFont"/>
    <w:rsid w:val="00CD117E"/>
    <w:rPr>
      <w:rFonts w:ascii="Segoe UI" w:hAnsi="Segoe UI" w:cs="Segoe UI" w:hint="default"/>
      <w:color w:val="333333"/>
      <w:sz w:val="18"/>
      <w:szCs w:val="18"/>
      <w:shd w:val="clear" w:color="auto" w:fill="FFFFFF"/>
    </w:rPr>
  </w:style>
  <w:style w:type="paragraph" w:customStyle="1" w:styleId="BoxNumber">
    <w:name w:val="Box Number"/>
    <w:basedOn w:val="BoxLetters"/>
    <w:link w:val="BoxNumberChar"/>
    <w:uiPriority w:val="19"/>
    <w:qFormat/>
    <w:rsid w:val="00CD117E"/>
    <w:pPr>
      <w:numPr>
        <w:numId w:val="4"/>
      </w:numPr>
    </w:pPr>
  </w:style>
  <w:style w:type="character" w:customStyle="1" w:styleId="BoxNumberChar">
    <w:name w:val="Box Number Char"/>
    <w:basedOn w:val="BoxLettersChar"/>
    <w:link w:val="BoxNumber"/>
    <w:uiPriority w:val="19"/>
    <w:rsid w:val="00CD117E"/>
    <w:rPr>
      <w:rFonts w:ascii="Aptos" w:eastAsia="Calibri" w:hAnsi="Aptos" w:cs="Times New Roman"/>
      <w:shd w:val="clear" w:color="C3F4DF" w:themeColor="background1" w:fill="C3F4DF" w:themeFill="background2"/>
    </w:rPr>
  </w:style>
  <w:style w:type="paragraph" w:customStyle="1" w:styleId="BoxBullet">
    <w:name w:val="Box Bullet"/>
    <w:link w:val="BoxBulletChar"/>
    <w:autoRedefine/>
    <w:uiPriority w:val="17"/>
    <w:qFormat/>
    <w:rsid w:val="00CD117E"/>
    <w:pPr>
      <w:numPr>
        <w:numId w:val="5"/>
      </w:numPr>
      <w:pBdr>
        <w:top w:val="single" w:sz="48" w:space="1" w:color="C3F4DF" w:themeColor="background2"/>
        <w:left w:val="single" w:sz="48" w:space="4" w:color="C3F4DF" w:themeColor="background2"/>
        <w:bottom w:val="single" w:sz="48" w:space="1" w:color="C3F4DF" w:themeColor="background2"/>
        <w:right w:val="single" w:sz="48" w:space="4" w:color="C3F4DF" w:themeColor="background2"/>
      </w:pBdr>
      <w:shd w:val="clear" w:color="auto" w:fill="C3F4DF" w:themeFill="background2"/>
      <w:spacing w:line="360" w:lineRule="auto"/>
    </w:pPr>
    <w:rPr>
      <w:rFonts w:ascii="Aptos" w:eastAsia="Calibri" w:hAnsi="Aptos" w:cs="Times New Roman"/>
    </w:rPr>
  </w:style>
  <w:style w:type="character" w:customStyle="1" w:styleId="BoxBulletChar">
    <w:name w:val="Box Bullet Char"/>
    <w:basedOn w:val="BoxLettersChar"/>
    <w:link w:val="BoxBullet"/>
    <w:uiPriority w:val="17"/>
    <w:rsid w:val="00CD117E"/>
    <w:rPr>
      <w:rFonts w:ascii="Aptos" w:eastAsia="Calibri" w:hAnsi="Aptos" w:cs="Times New Roman"/>
      <w:shd w:val="clear" w:color="auto" w:fill="C3F4DF" w:themeFill="background2"/>
    </w:rPr>
  </w:style>
  <w:style w:type="paragraph" w:customStyle="1" w:styleId="HeaderDocumentTitle">
    <w:name w:val="Header Document Title"/>
    <w:basedOn w:val="Normal"/>
    <w:link w:val="HeaderDocumentTitleChar"/>
    <w:uiPriority w:val="21"/>
    <w:qFormat/>
    <w:rsid w:val="00CD117E"/>
    <w:pPr>
      <w:tabs>
        <w:tab w:val="center" w:pos="4513"/>
        <w:tab w:val="right" w:pos="9026"/>
      </w:tabs>
      <w:spacing w:after="0" w:line="240" w:lineRule="auto"/>
    </w:pPr>
    <w:rPr>
      <w:color w:val="000000"/>
      <w:sz w:val="16"/>
    </w:rPr>
  </w:style>
  <w:style w:type="character" w:customStyle="1" w:styleId="HeaderDocumentTitleChar">
    <w:name w:val="Header Document Title Char"/>
    <w:basedOn w:val="DefaultParagraphFont"/>
    <w:link w:val="HeaderDocumentTitle"/>
    <w:uiPriority w:val="21"/>
    <w:rsid w:val="00CD117E"/>
    <w:rPr>
      <w:rFonts w:ascii="Aptos" w:hAnsi="Aptos"/>
      <w:color w:val="000000"/>
      <w:sz w:val="16"/>
    </w:rPr>
  </w:style>
  <w:style w:type="paragraph" w:customStyle="1" w:styleId="RecommendationBullets">
    <w:name w:val="Recommendation Bullets"/>
    <w:basedOn w:val="BoxBullet"/>
    <w:next w:val="RecommendationGaps"/>
    <w:link w:val="RecommendationBulletsChar"/>
    <w:uiPriority w:val="14"/>
    <w:qFormat/>
    <w:rsid w:val="00CD117E"/>
    <w:pPr>
      <w:pBdr>
        <w:top w:val="single" w:sz="48" w:space="1" w:color="C3F8FF" w:themeColor="accent5"/>
        <w:left w:val="single" w:sz="48" w:space="4" w:color="C3F8FF" w:themeColor="accent5"/>
        <w:bottom w:val="single" w:sz="48" w:space="1" w:color="C3F8FF" w:themeColor="accent5"/>
        <w:right w:val="single" w:sz="48" w:space="4" w:color="C3F8FF" w:themeColor="accent5"/>
      </w:pBdr>
      <w:shd w:val="clear" w:color="auto" w:fill="C3F8FF" w:themeFill="accent5"/>
    </w:pPr>
  </w:style>
  <w:style w:type="character" w:customStyle="1" w:styleId="RecommendationBulletsChar">
    <w:name w:val="Recommendation Bullets Char"/>
    <w:basedOn w:val="BoxBulletChar"/>
    <w:link w:val="RecommendationBullets"/>
    <w:uiPriority w:val="14"/>
    <w:rsid w:val="00CD117E"/>
    <w:rPr>
      <w:rFonts w:ascii="Aptos" w:eastAsia="Calibri" w:hAnsi="Aptos" w:cs="Times New Roman"/>
      <w:shd w:val="clear" w:color="auto" w:fill="C3F8FF" w:themeFill="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ihrec.i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ihrec.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hudoc.echr.coe.int/eng?i=001-236141" TargetMode="External"/><Relationship Id="rId2" Type="http://schemas.openxmlformats.org/officeDocument/2006/relationships/hyperlink" Target="https://ks.echr.coe.int/documents/d/echr-ks/focus-on-immigration" TargetMode="External"/><Relationship Id="rId1" Type="http://schemas.openxmlformats.org/officeDocument/2006/relationships/hyperlink" Target="https://www.gov.uk/government/news/joint-statement-to-the-conference-of-ministers-of-justice-of-the-council-of-europe" TargetMode="External"/><Relationship Id="rId5" Type="http://schemas.openxmlformats.org/officeDocument/2006/relationships/hyperlink" Target="https://www.gov.ie/en/department-of-foreign-affairs/speeches/speech-by-minister-mcentee-at-the-global-alliance-for-the-implementation-of-the-two-state-solution/" TargetMode="External"/><Relationship Id="rId4" Type="http://schemas.openxmlformats.org/officeDocument/2006/relationships/hyperlink" Target="https://rm.coe.int/report-on-externalisation-of-migration-by-michael-o-flaherty-council-o/488028300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Submission%20Template%202025.dotx" TargetMode="External"/></Relationships>
</file>

<file path=word/theme/theme1.xml><?xml version="1.0" encoding="utf-8"?>
<a:theme xmlns:a="http://schemas.openxmlformats.org/drawingml/2006/main" name="Office Theme">
  <a:themeElements>
    <a:clrScheme name="Submission Primary Colours">
      <a:dk1>
        <a:sysClr val="windowText" lastClr="000000"/>
      </a:dk1>
      <a:lt1>
        <a:srgbClr val="C3F4DF"/>
      </a:lt1>
      <a:dk2>
        <a:srgbClr val="003A42"/>
      </a:dk2>
      <a:lt2>
        <a:srgbClr val="C3F4DF"/>
      </a:lt2>
      <a:accent1>
        <a:srgbClr val="00BED6"/>
      </a:accent1>
      <a:accent2>
        <a:srgbClr val="6BE4AF"/>
      </a:accent2>
      <a:accent3>
        <a:srgbClr val="00BED6"/>
      </a:accent3>
      <a:accent4>
        <a:srgbClr val="C3F4DF"/>
      </a:accent4>
      <a:accent5>
        <a:srgbClr val="C3F8FF"/>
      </a:accent5>
      <a:accent6>
        <a:srgbClr val="6BE4AF"/>
      </a:accent6>
      <a:hlink>
        <a:srgbClr val="FFFFFF"/>
      </a:hlink>
      <a:folHlink>
        <a:srgbClr val="00BED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bbd3fafa5ab4e5eb8a6a5e099cef439 xmlns="f352f33f-25cc-4e35-845e-fb2a031ec0a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16c3d9d0-d432-4b50-90ef-d5acdae549bc</TermId>
        </TermInfo>
      </Terms>
    </mbbd3fafa5ab4e5eb8a6a5e099cef439>
    <TaxCatchAll xmlns="f352f33f-25cc-4e35-845e-fb2a031ec0a1">
      <Value>5</Value>
      <Value>53</Value>
      <Value>2</Value>
      <Value>1</Value>
    </TaxCatchAll>
    <h1f8bb4843d6459a8b809123185593c7 xmlns="f352f33f-25cc-4e35-845e-fb2a031ec0a1">
      <Terms xmlns="http://schemas.microsoft.com/office/infopath/2007/PartnerControls">
        <TermInfo xmlns="http://schemas.microsoft.com/office/infopath/2007/PartnerControls">
          <TermName xmlns="http://schemas.microsoft.com/office/infopath/2007/PartnerControls">083</TermName>
          <TermId xmlns="http://schemas.microsoft.com/office/infopath/2007/PartnerControls">37f8a68e-bc29-4291-89a0-8b70b68c7b54</TermId>
        </TermInfo>
      </Terms>
    </h1f8bb4843d6459a8b809123185593c7>
    <eDocs_eFileName xmlns="f352f33f-25cc-4e35-845e-fb2a031ec0a1">IHREC083-005-2025</eDocs_eFileName>
    <m02c691f3efa402dab5cbaa8c240a9e7 xmlns="f352f33f-25cc-4e35-845e-fb2a031ec0a1">
      <Terms xmlns="http://schemas.microsoft.com/office/infopath/2007/PartnerControls">
        <TermInfo xmlns="http://schemas.microsoft.com/office/infopath/2007/PartnerControls">
          <TermName xmlns="http://schemas.microsoft.com/office/infopath/2007/PartnerControls">Work Planning</TermName>
          <TermId xmlns="http://schemas.microsoft.com/office/infopath/2007/PartnerControls">dc7765ff-9ea6-4322-8c11-052c73983c34</TermId>
        </TermInfo>
      </Terms>
    </m02c691f3efa402dab5cbaa8c240a9e7>
    <fbaa881fc4ae443f9fdafbdd527793df xmlns="f352f33f-25cc-4e35-845e-fb2a031ec0a1">
      <Terms xmlns="http://schemas.microsoft.com/office/infopath/2007/PartnerControls"/>
    </fbaa881fc4ae443f9fdafbdd527793df>
    <nb1b8a72855341e18dd75ce464e281f2 xmlns="f352f33f-25cc-4e35-845e-fb2a031ec0a1">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361998a6-9909-41e8-990f-c87740b27764</TermId>
        </TermInfo>
      </Terms>
    </nb1b8a72855341e18dd75ce464e281f2>
    <_vti_ItemDeclaredRecord xmlns="f352f33f-25cc-4e35-845e-fb2a031ec0a1" xsi:nil="true"/>
    <eDocs_FileStatus xmlns="f352f33f-25cc-4e35-845e-fb2a031ec0a1">Live</eDocs_File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3A49575AE0623C4C8C81E9AA2728C2B9" ma:contentTypeVersion="55" ma:contentTypeDescription="" ma:contentTypeScope="" ma:versionID="bccd1bc62b92adf12b187912a975b316">
  <xsd:schema xmlns:xsd="http://www.w3.org/2001/XMLSchema" xmlns:xs="http://www.w3.org/2001/XMLSchema" xmlns:p="http://schemas.microsoft.com/office/2006/metadata/properties" xmlns:ns2="f352f33f-25cc-4e35-845e-fb2a031ec0a1" targetNamespace="http://schemas.microsoft.com/office/2006/metadata/properties" ma:root="true" ma:fieldsID="e513abd5a89323f62c55651279263d2b" ns2:_="">
    <xsd:import namespace="f352f33f-25cc-4e35-845e-fb2a031ec0a1"/>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2f33f-25cc-4e35-845e-fb2a031ec0a1"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68968ff4-de21-4b89-8010-5dd0dbb2cce2}" ma:internalName="TaxCatchAll" ma:showField="CatchAllData" ma:web="f352f33f-25cc-4e35-845e-fb2a031ec0a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8968ff4-de21-4b89-8010-5dd0dbb2cce2}" ma:internalName="TaxCatchAllLabel" ma:readOnly="true" ma:showField="CatchAllDataLabel" ma:web="f352f33f-25cc-4e35-845e-fb2a031ec0a1">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83|8e603bb5-5fb1-4492-afa1-2e0d8f27f2b7" ma:fieldId="{11f8bb48-43d6-459a-8b80-9123185593c7}" ma:sspId="2c5cf444-01d4-48c0-82c0-87a7d6cc989c" ma:termSetId="7d573a8f-8f95-41a1-87ca-dad241575619"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2c5cf444-01d4-48c0-82c0-87a7d6cc989c" ma:termSetId="f4d31156-2b32-40fc-bce3-fcc2c46be59e"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16c3d9d0-d432-4b50-90ef-d5acdae549bc" ma:fieldId="{6bbd3faf-a5ab-4e5e-b8a6-a5e099cef439}" ma:sspId="2c5cf444-01d4-48c0-82c0-87a7d6cc989c" ma:termSetId="0e4d4d2d-0034-4eac-9d40-c75caeb72e6f"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7D651A-70EF-4CF7-85D2-0B9B42891999}">
  <ds:schemaRefs>
    <ds:schemaRef ds:uri="http://schemas.microsoft.com/sharepoint/v3/contenttype/forms"/>
  </ds:schemaRefs>
</ds:datastoreItem>
</file>

<file path=customXml/itemProps2.xml><?xml version="1.0" encoding="utf-8"?>
<ds:datastoreItem xmlns:ds="http://schemas.openxmlformats.org/officeDocument/2006/customXml" ds:itemID="{10FDD86D-AD56-401D-9BCA-66F49F331EA9}">
  <ds:schemaRefs>
    <ds:schemaRef ds:uri="http://schemas.microsoft.com/office/2006/metadata/properties"/>
    <ds:schemaRef ds:uri="http://schemas.microsoft.com/office/infopath/2007/PartnerControls"/>
    <ds:schemaRef ds:uri="f352f33f-25cc-4e35-845e-fb2a031ec0a1"/>
  </ds:schemaRefs>
</ds:datastoreItem>
</file>

<file path=customXml/itemProps3.xml><?xml version="1.0" encoding="utf-8"?>
<ds:datastoreItem xmlns:ds="http://schemas.openxmlformats.org/officeDocument/2006/customXml" ds:itemID="{B6E397F0-C7AF-4A95-A238-C782500436C8}">
  <ds:schemaRefs>
    <ds:schemaRef ds:uri="http://schemas.openxmlformats.org/officeDocument/2006/bibliography"/>
  </ds:schemaRefs>
</ds:datastoreItem>
</file>

<file path=customXml/itemProps4.xml><?xml version="1.0" encoding="utf-8"?>
<ds:datastoreItem xmlns:ds="http://schemas.openxmlformats.org/officeDocument/2006/customXml" ds:itemID="{FDB05E80-E772-4888-86F3-DE5886241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2f33f-25cc-4e35-845e-fb2a031ec0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Submission Template 2025</Template>
  <TotalTime>1</TotalTime>
  <Pages>15</Pages>
  <Words>2965</Words>
  <Characters>15571</Characters>
  <Application>Microsoft Office Word</Application>
  <DocSecurity>0</DocSecurity>
  <Lines>293</Lines>
  <Paragraphs>150</Paragraphs>
  <ScaleCrop>false</ScaleCrop>
  <HeadingPairs>
    <vt:vector size="2" baseType="variant">
      <vt:variant>
        <vt:lpstr>Title</vt:lpstr>
      </vt:variant>
      <vt:variant>
        <vt:i4>1</vt:i4>
      </vt:variant>
    </vt:vector>
  </HeadingPairs>
  <TitlesOfParts>
    <vt:vector size="1" baseType="lpstr">
      <vt:lpstr/>
    </vt:vector>
  </TitlesOfParts>
  <Company>BTS Desktop</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Caoimhe de Barra (IHREC)</dc:creator>
  <cp:keywords/>
  <dc:description/>
  <cp:lastModifiedBy>Linda Coyne (IHREC)</cp:lastModifiedBy>
  <cp:revision>2</cp:revision>
  <dcterms:created xsi:type="dcterms:W3CDTF">2026-02-13T18:25:00Z</dcterms:created>
  <dcterms:modified xsi:type="dcterms:W3CDTF">2026-02-13T18:25:00Z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0x0101000BC94875665D404BB1351B53C41FD2C0003A49575AE0623C4C8C81E9AA2728C2B9</vt:lpwstr>
  </property>
  <property fmtid="{D5CDD505-2E9C-101B-9397-08002B2CF9AE}" pid="3" name="eDocs_Series">
    <vt:lpwstr>1;#083|37f8a68e-bc29-4291-89a0-8b70b68c7b54</vt:lpwstr>
  </property>
  <property fmtid="{D5CDD505-2E9C-101B-9397-08002B2CF9AE}" pid="4" name="eDocs_SecurityClassification">
    <vt:lpwstr>5;#Unclassified|16c3d9d0-d432-4b50-90ef-d5acdae549bc</vt:lpwstr>
  </property>
  <property fmtid="{D5CDD505-2E9C-101B-9397-08002B2CF9AE}" pid="5" name="eDocs_Year">
    <vt:lpwstr>2;#2025|361998a6-9909-41e8-990f-c87740b27764</vt:lpwstr>
  </property>
  <property fmtid="{D5CDD505-2E9C-101B-9397-08002B2CF9AE}" pid="6" name="ge25f6a3ef6f42d4865685f2a74bf8c7">
    <vt:lpwstr/>
  </property>
  <property fmtid="{D5CDD505-2E9C-101B-9397-08002B2CF9AE}" pid="7" name="eDocs_FileTopics">
    <vt:lpwstr>53;#Work Planning|dc7765ff-9ea6-4322-8c11-052c73983c34</vt:lpwstr>
  </property>
  <property fmtid="{D5CDD505-2E9C-101B-9397-08002B2CF9AE}" pid="8" name="eDocs_DocumentTopics">
    <vt:lpwstr/>
  </property>
  <property fmtid="{D5CDD505-2E9C-101B-9397-08002B2CF9AE}" pid="9" name="eDocs_RetentionPeriodTerm">
    <vt:lpwstr/>
  </property>
</Properties>
</file>